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W w:w="5150" w:type="pct"/>
        <w:tblInd w:w="-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36"/>
        <w:gridCol w:w="2861"/>
        <w:gridCol w:w="6544"/>
      </w:tblGrid>
      <w:tr w:rsidR="00FD312B" w:rsidRPr="00846B76" w14:paraId="1AB79424" w14:textId="77777777" w:rsidTr="00E55658">
        <w:trPr>
          <w:trHeight w:val="440"/>
        </w:trPr>
        <w:tc>
          <w:tcPr>
            <w:tcW w:w="1605" w:type="pct"/>
            <w:gridSpan w:val="2"/>
            <w:vAlign w:val="bottom"/>
          </w:tcPr>
          <w:p w14:paraId="41226406" w14:textId="67EC0349" w:rsidR="00650259" w:rsidRPr="00213AD7" w:rsidRDefault="00FD312B" w:rsidP="00346DE2">
            <w:pPr>
              <w:rPr>
                <w:sz w:val="16"/>
                <w:szCs w:val="16"/>
              </w:rPr>
            </w:pPr>
            <w:r w:rsidRPr="00213AD7">
              <w:rPr>
                <w:sz w:val="16"/>
                <w:szCs w:val="16"/>
              </w:rPr>
              <w:t>Name of Service Provider:</w:t>
            </w:r>
          </w:p>
        </w:tc>
        <w:tc>
          <w:tcPr>
            <w:tcW w:w="3395" w:type="pct"/>
            <w:tcBorders>
              <w:bottom w:val="single" w:sz="4" w:space="0" w:color="auto"/>
            </w:tcBorders>
            <w:vAlign w:val="bottom"/>
          </w:tcPr>
          <w:p w14:paraId="5F640242" w14:textId="68CCFD0F" w:rsidR="00650259" w:rsidRPr="00FD312B" w:rsidRDefault="00650259" w:rsidP="00346DE2">
            <w:pPr>
              <w:spacing w:before="240"/>
              <w:rPr>
                <w:sz w:val="16"/>
                <w:szCs w:val="16"/>
              </w:rPr>
            </w:pPr>
          </w:p>
        </w:tc>
      </w:tr>
      <w:tr w:rsidR="00FD312B" w:rsidRPr="00846B76" w14:paraId="1D4F4755" w14:textId="77777777" w:rsidTr="00E55658">
        <w:trPr>
          <w:trHeight w:val="430"/>
        </w:trPr>
        <w:tc>
          <w:tcPr>
            <w:tcW w:w="1605" w:type="pct"/>
            <w:gridSpan w:val="2"/>
            <w:vAlign w:val="bottom"/>
          </w:tcPr>
          <w:p w14:paraId="0FBAEDB7" w14:textId="07A88B13" w:rsidR="00650259" w:rsidRPr="00213AD7" w:rsidRDefault="00FD312B" w:rsidP="00346DE2">
            <w:pPr>
              <w:rPr>
                <w:sz w:val="16"/>
                <w:szCs w:val="16"/>
              </w:rPr>
            </w:pPr>
            <w:r w:rsidRPr="00213AD7">
              <w:rPr>
                <w:sz w:val="16"/>
                <w:szCs w:val="16"/>
              </w:rPr>
              <w:t>Person Completing the Form:</w:t>
            </w:r>
          </w:p>
        </w:tc>
        <w:tc>
          <w:tcPr>
            <w:tcW w:w="3395" w:type="pct"/>
            <w:tcBorders>
              <w:bottom w:val="single" w:sz="4" w:space="0" w:color="auto"/>
            </w:tcBorders>
            <w:vAlign w:val="bottom"/>
          </w:tcPr>
          <w:p w14:paraId="113E47A5" w14:textId="77777777" w:rsidR="00650259" w:rsidRPr="00FD312B" w:rsidRDefault="00650259" w:rsidP="00346DE2">
            <w:pPr>
              <w:spacing w:before="240"/>
              <w:rPr>
                <w:sz w:val="16"/>
                <w:szCs w:val="16"/>
              </w:rPr>
            </w:pPr>
          </w:p>
        </w:tc>
      </w:tr>
      <w:tr w:rsidR="00FD312B" w:rsidRPr="00846B76" w14:paraId="48F7D431" w14:textId="77777777" w:rsidTr="00CD3A12">
        <w:trPr>
          <w:trHeight w:val="440"/>
        </w:trPr>
        <w:tc>
          <w:tcPr>
            <w:tcW w:w="1605" w:type="pct"/>
            <w:gridSpan w:val="2"/>
            <w:vAlign w:val="bottom"/>
          </w:tcPr>
          <w:p w14:paraId="795E375B" w14:textId="0B8A8449" w:rsidR="00FD312B" w:rsidRPr="00213AD7" w:rsidRDefault="00FD312B" w:rsidP="00346DE2">
            <w:pPr>
              <w:rPr>
                <w:sz w:val="16"/>
                <w:szCs w:val="16"/>
              </w:rPr>
            </w:pPr>
            <w:r w:rsidRPr="00213AD7">
              <w:rPr>
                <w:sz w:val="16"/>
                <w:szCs w:val="16"/>
              </w:rPr>
              <w:t>Title:</w:t>
            </w:r>
          </w:p>
        </w:tc>
        <w:tc>
          <w:tcPr>
            <w:tcW w:w="3395" w:type="pct"/>
            <w:tcBorders>
              <w:bottom w:val="single" w:sz="4" w:space="0" w:color="auto"/>
            </w:tcBorders>
            <w:vAlign w:val="bottom"/>
          </w:tcPr>
          <w:p w14:paraId="2E7E93C6" w14:textId="77777777" w:rsidR="00FD312B" w:rsidRPr="00FD312B" w:rsidRDefault="00FD312B" w:rsidP="00346DE2">
            <w:pPr>
              <w:spacing w:before="240"/>
              <w:rPr>
                <w:sz w:val="16"/>
                <w:szCs w:val="16"/>
              </w:rPr>
            </w:pPr>
          </w:p>
        </w:tc>
      </w:tr>
      <w:tr w:rsidR="00FD312B" w:rsidRPr="00846B76" w14:paraId="6150460A" w14:textId="77777777" w:rsidTr="00CD3A12">
        <w:trPr>
          <w:trHeight w:val="430"/>
        </w:trPr>
        <w:tc>
          <w:tcPr>
            <w:tcW w:w="1605" w:type="pct"/>
            <w:gridSpan w:val="2"/>
            <w:vAlign w:val="bottom"/>
          </w:tcPr>
          <w:p w14:paraId="057038D0" w14:textId="0A777A3F" w:rsidR="00650259" w:rsidRPr="00213AD7" w:rsidRDefault="00FD312B" w:rsidP="00346DE2">
            <w:pPr>
              <w:rPr>
                <w:sz w:val="16"/>
                <w:szCs w:val="16"/>
              </w:rPr>
            </w:pPr>
            <w:r w:rsidRPr="00213AD7">
              <w:rPr>
                <w:sz w:val="16"/>
                <w:szCs w:val="16"/>
              </w:rPr>
              <w:t>Email Address:</w:t>
            </w:r>
          </w:p>
        </w:tc>
        <w:tc>
          <w:tcPr>
            <w:tcW w:w="3395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D402821" w14:textId="77777777" w:rsidR="00650259" w:rsidRPr="00FD312B" w:rsidRDefault="00650259" w:rsidP="00346DE2">
            <w:pPr>
              <w:spacing w:before="240"/>
              <w:rPr>
                <w:sz w:val="16"/>
                <w:szCs w:val="16"/>
              </w:rPr>
            </w:pPr>
          </w:p>
        </w:tc>
      </w:tr>
      <w:tr w:rsidR="00492A69" w:rsidRPr="00846B76" w14:paraId="271ED96F" w14:textId="575FA640" w:rsidTr="00885DDE">
        <w:trPr>
          <w:trHeight w:val="9448"/>
        </w:trPr>
        <w:tc>
          <w:tcPr>
            <w:tcW w:w="120" w:type="pct"/>
            <w:vAlign w:val="bottom"/>
          </w:tcPr>
          <w:p w14:paraId="5F9BD57B" w14:textId="3F7C7B29" w:rsidR="00492A69" w:rsidRPr="00213AD7" w:rsidRDefault="00492A69" w:rsidP="00533344">
            <w:pPr>
              <w:rPr>
                <w:sz w:val="16"/>
                <w:szCs w:val="16"/>
              </w:rPr>
            </w:pPr>
          </w:p>
        </w:tc>
        <w:tc>
          <w:tcPr>
            <w:tcW w:w="4880" w:type="pct"/>
            <w:gridSpan w:val="2"/>
            <w:vAlign w:val="bottom"/>
          </w:tcPr>
          <w:p w14:paraId="0B935A7D" w14:textId="77777777" w:rsidR="00BD033E" w:rsidRDefault="00BD033E" w:rsidP="00533344">
            <w:pPr>
              <w:shd w:val="clear" w:color="auto" w:fill="FFFFFF"/>
              <w:spacing w:before="100" w:beforeAutospacing="1" w:after="100" w:afterAutospacing="1"/>
              <w:rPr>
                <w:b/>
                <w:bCs/>
                <w:sz w:val="16"/>
                <w:szCs w:val="16"/>
              </w:rPr>
            </w:pPr>
          </w:p>
          <w:p w14:paraId="0A7403E3" w14:textId="77777777" w:rsidR="0064363A" w:rsidRPr="0064363A" w:rsidRDefault="00CD7CC7" w:rsidP="0064363A">
            <w:pPr>
              <w:shd w:val="clear" w:color="auto" w:fill="FFFFFF"/>
              <w:spacing w:before="100" w:beforeAutospacing="1" w:after="100" w:afterAutospacing="1"/>
              <w:rPr>
                <w:sz w:val="16"/>
                <w:szCs w:val="16"/>
              </w:rPr>
            </w:pPr>
            <w:hyperlink r:id="rId10" w:tooltip="Behavioral Control" w:history="1">
              <w:r w:rsidR="0064363A" w:rsidRPr="0064363A">
                <w:rPr>
                  <w:b/>
                  <w:bCs/>
                  <w:sz w:val="16"/>
                  <w:szCs w:val="16"/>
                </w:rPr>
                <w:t>Behavioral</w:t>
              </w:r>
            </w:hyperlink>
            <w:r w:rsidR="0064363A" w:rsidRPr="0064363A">
              <w:rPr>
                <w:sz w:val="16"/>
                <w:szCs w:val="16"/>
              </w:rPr>
              <w:t>: Does the college control or have the right to control what the worker does and how the worker does his or her job? (Yes/No) If No, provide details evidencing that determination.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87"/>
            </w:tblGrid>
            <w:tr w:rsidR="00411945" w14:paraId="28939C53" w14:textId="77777777" w:rsidTr="00E55658">
              <w:trPr>
                <w:trHeight w:val="200"/>
              </w:trPr>
              <w:tc>
                <w:tcPr>
                  <w:tcW w:w="9187" w:type="dxa"/>
                  <w:tcBorders>
                    <w:bottom w:val="single" w:sz="4" w:space="0" w:color="auto"/>
                  </w:tcBorders>
                </w:tcPr>
                <w:p w14:paraId="5FD279B2" w14:textId="0824CC4A" w:rsidR="00411945" w:rsidRDefault="00411945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411945" w14:paraId="6A86EE44" w14:textId="77777777" w:rsidTr="00E55658">
              <w:trPr>
                <w:trHeight w:val="190"/>
              </w:trPr>
              <w:tc>
                <w:tcPr>
                  <w:tcW w:w="9187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41E0DCE4" w14:textId="77777777" w:rsidR="00411945" w:rsidRDefault="00411945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257BA0E1" w14:textId="131A7ED0" w:rsidR="00BD033E" w:rsidRDefault="00CD7CC7" w:rsidP="00533344">
            <w:pPr>
              <w:shd w:val="clear" w:color="auto" w:fill="FFFFFF"/>
              <w:spacing w:before="100" w:beforeAutospacing="1" w:after="100" w:afterAutospacing="1"/>
              <w:rPr>
                <w:sz w:val="16"/>
                <w:szCs w:val="16"/>
              </w:rPr>
            </w:pPr>
            <w:hyperlink r:id="rId11" w:tooltip="Financial Control" w:history="1">
              <w:r w:rsidR="00A909FE" w:rsidRPr="00A909FE">
                <w:rPr>
                  <w:b/>
                  <w:bCs/>
                  <w:sz w:val="16"/>
                  <w:szCs w:val="16"/>
                </w:rPr>
                <w:t>Financia</w:t>
              </w:r>
              <w:r w:rsidR="00A909FE" w:rsidRPr="00A909FE">
                <w:rPr>
                  <w:sz w:val="16"/>
                  <w:szCs w:val="16"/>
                </w:rPr>
                <w:t>l</w:t>
              </w:r>
            </w:hyperlink>
            <w:r w:rsidR="00A909FE" w:rsidRPr="00A909FE">
              <w:rPr>
                <w:sz w:val="16"/>
                <w:szCs w:val="16"/>
              </w:rPr>
              <w:t>: Are the business aspects of the worker’s job controlled by the college? (these include things like how the worker is paid, whether expenses are reimbursed, who provides tools/supplies, etc.) (Yes/No) If No, provide details evidencing that determination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87"/>
            </w:tblGrid>
            <w:tr w:rsidR="00A909FE" w14:paraId="2B827B7C" w14:textId="77777777" w:rsidTr="00E55658">
              <w:trPr>
                <w:trHeight w:val="200"/>
              </w:trPr>
              <w:tc>
                <w:tcPr>
                  <w:tcW w:w="91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333F672" w14:textId="76FD4ED0" w:rsidR="00A909FE" w:rsidRDefault="00A909FE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A909FE" w14:paraId="62606872" w14:textId="77777777" w:rsidTr="00E55658">
              <w:trPr>
                <w:trHeight w:val="190"/>
              </w:trPr>
              <w:tc>
                <w:tcPr>
                  <w:tcW w:w="9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7C8187E" w14:textId="77777777" w:rsidR="00A909FE" w:rsidRDefault="00A909FE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7A7FA3FC" w14:textId="79128B60" w:rsidR="00A909FE" w:rsidRDefault="00CD7CC7" w:rsidP="00533344">
            <w:pPr>
              <w:shd w:val="clear" w:color="auto" w:fill="FFFFFF"/>
              <w:spacing w:before="100" w:beforeAutospacing="1" w:after="100" w:afterAutospacing="1"/>
              <w:rPr>
                <w:sz w:val="16"/>
                <w:szCs w:val="16"/>
              </w:rPr>
            </w:pPr>
            <w:hyperlink r:id="rId12" w:tooltip="Type of Relationship" w:history="1">
              <w:r w:rsidR="00276D89" w:rsidRPr="00276D89">
                <w:rPr>
                  <w:b/>
                  <w:bCs/>
                  <w:sz w:val="16"/>
                  <w:szCs w:val="16"/>
                </w:rPr>
                <w:t>Type of Relationship</w:t>
              </w:r>
            </w:hyperlink>
            <w:r w:rsidR="00276D89" w:rsidRPr="00276D89">
              <w:rPr>
                <w:sz w:val="16"/>
                <w:szCs w:val="16"/>
              </w:rPr>
              <w:t>: Are there written contracts or employee type benefits (i.e. pension plan, insurance, vacation pay, etc.)? (Yes/No) If Yes, please provide details.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87"/>
            </w:tblGrid>
            <w:tr w:rsidR="00276D89" w14:paraId="0BE54F95" w14:textId="77777777" w:rsidTr="00E55658">
              <w:trPr>
                <w:trHeight w:val="200"/>
              </w:trPr>
              <w:tc>
                <w:tcPr>
                  <w:tcW w:w="91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089A756" w14:textId="160B92E7" w:rsidR="00276D89" w:rsidRDefault="00276D89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276D89" w14:paraId="3F84841E" w14:textId="77777777" w:rsidTr="00E55658">
              <w:trPr>
                <w:trHeight w:val="190"/>
              </w:trPr>
              <w:tc>
                <w:tcPr>
                  <w:tcW w:w="9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772AC996" w14:textId="77777777" w:rsidR="00276D89" w:rsidRDefault="00276D89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69BF018E" w14:textId="4CB29465" w:rsidR="000857F9" w:rsidRDefault="000857F9" w:rsidP="000857F9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0857F9">
              <w:rPr>
                <w:color w:val="000000"/>
                <w:sz w:val="16"/>
                <w:szCs w:val="16"/>
                <w:shd w:val="clear" w:color="auto" w:fill="FFFFFF"/>
              </w:rPr>
              <w:t>Is the work being performed for the college for an indefinite duration rather than for a specific project or period and is the work performed a key activity of the business? (Yes/No) If Yes, please provide details. </w:t>
            </w: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9187"/>
            </w:tblGrid>
            <w:tr w:rsidR="000857F9" w14:paraId="6BC462FC" w14:textId="77777777" w:rsidTr="00E55658">
              <w:trPr>
                <w:trHeight w:val="200"/>
              </w:trPr>
              <w:tc>
                <w:tcPr>
                  <w:tcW w:w="9187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757D8781" w14:textId="431AF675" w:rsidR="000857F9" w:rsidRDefault="000857F9" w:rsidP="000857F9">
                  <w:pPr>
                    <w:spacing w:before="100" w:beforeAutospacing="1" w:after="100" w:afterAutospacing="1"/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</w:p>
              </w:tc>
            </w:tr>
            <w:tr w:rsidR="000857F9" w14:paraId="3C5F68C6" w14:textId="77777777" w:rsidTr="00E55658">
              <w:trPr>
                <w:trHeight w:val="190"/>
              </w:trPr>
              <w:tc>
                <w:tcPr>
                  <w:tcW w:w="9187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81658F4" w14:textId="77777777" w:rsidR="000857F9" w:rsidRDefault="000857F9" w:rsidP="000857F9">
                  <w:pPr>
                    <w:spacing w:before="100" w:beforeAutospacing="1" w:after="100" w:afterAutospacing="1"/>
                    <w:rPr>
                      <w:color w:val="000000"/>
                      <w:sz w:val="16"/>
                      <w:szCs w:val="16"/>
                      <w:shd w:val="clear" w:color="auto" w:fill="FFFFFF"/>
                    </w:rPr>
                  </w:pPr>
                </w:p>
              </w:tc>
            </w:tr>
          </w:tbl>
          <w:p w14:paraId="3A33F6F5" w14:textId="77777777" w:rsidR="00E55658" w:rsidRPr="00E55658" w:rsidRDefault="00E55658" w:rsidP="00E55658">
            <w:pPr>
              <w:shd w:val="clear" w:color="auto" w:fill="FFFFFF"/>
              <w:spacing w:before="100" w:beforeAutospacing="1" w:after="100" w:afterAutospacing="1"/>
              <w:rPr>
                <w:sz w:val="16"/>
                <w:szCs w:val="16"/>
              </w:rPr>
            </w:pPr>
            <w:r w:rsidRPr="00E55658">
              <w:rPr>
                <w:b/>
                <w:bCs/>
                <w:sz w:val="16"/>
                <w:szCs w:val="16"/>
              </w:rPr>
              <w:t>Multiple Relationships with the college</w:t>
            </w:r>
            <w:r w:rsidRPr="00E55658">
              <w:rPr>
                <w:sz w:val="16"/>
                <w:szCs w:val="16"/>
              </w:rPr>
              <w:t>: Is the individual a current employee of the college? (Yes/No)</w:t>
            </w:r>
          </w:p>
          <w:p w14:paraId="79F3D668" w14:textId="3BD395B9" w:rsidR="000857F9" w:rsidRPr="00E55658" w:rsidRDefault="00E55658" w:rsidP="00E55658">
            <w:pPr>
              <w:shd w:val="clear" w:color="auto" w:fill="FFFFFF"/>
              <w:spacing w:before="100" w:beforeAutospacing="1" w:after="100" w:afterAutospacing="1"/>
              <w:rPr>
                <w:color w:val="000000"/>
                <w:sz w:val="16"/>
                <w:szCs w:val="16"/>
                <w:shd w:val="clear" w:color="auto" w:fill="FFFFFF"/>
              </w:rPr>
            </w:pPr>
            <w:r w:rsidRPr="00E55658">
              <w:rPr>
                <w:sz w:val="16"/>
                <w:szCs w:val="16"/>
              </w:rPr>
              <w:t>Was the individual an employee of the college any time during the last year? (Yes/No</w:t>
            </w:r>
            <w:r w:rsidR="00885DDE">
              <w:rPr>
                <w:sz w:val="16"/>
                <w:szCs w:val="16"/>
              </w:rPr>
              <w:t>)</w:t>
            </w:r>
          </w:p>
          <w:p w14:paraId="0D74A5C2" w14:textId="77777777" w:rsidR="005944DC" w:rsidRPr="005944DC" w:rsidRDefault="005944DC" w:rsidP="005944DC">
            <w:pPr>
              <w:shd w:val="clear" w:color="auto" w:fill="FFFFFF"/>
              <w:spacing w:before="100" w:beforeAutospacing="1" w:after="100" w:afterAutospacing="1"/>
              <w:rPr>
                <w:b/>
                <w:bCs/>
                <w:sz w:val="16"/>
                <w:szCs w:val="16"/>
              </w:rPr>
            </w:pPr>
            <w:r w:rsidRPr="005944DC">
              <w:rPr>
                <w:b/>
                <w:bCs/>
                <w:sz w:val="16"/>
                <w:szCs w:val="16"/>
              </w:rPr>
              <w:t xml:space="preserve">Determination: </w:t>
            </w:r>
          </w:p>
          <w:p w14:paraId="4F07BCB9" w14:textId="77777777" w:rsidR="005944DC" w:rsidRPr="005944DC" w:rsidRDefault="005944DC" w:rsidP="005944DC">
            <w:pPr>
              <w:shd w:val="clear" w:color="auto" w:fill="FFFFFF"/>
              <w:spacing w:before="100" w:beforeAutospacing="1" w:after="100" w:afterAutospacing="1"/>
              <w:rPr>
                <w:sz w:val="16"/>
                <w:szCs w:val="16"/>
              </w:rPr>
            </w:pPr>
            <w:r w:rsidRPr="005944DC">
              <w:rPr>
                <w:sz w:val="16"/>
                <w:szCs w:val="16"/>
              </w:rPr>
              <w:t>Provide key justifications as to why you believe this person should be classified as an independent contractor.</w:t>
            </w: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9179"/>
            </w:tblGrid>
            <w:tr w:rsidR="005944DC" w14:paraId="360236A6" w14:textId="77777777" w:rsidTr="005944DC">
              <w:tc>
                <w:tcPr>
                  <w:tcW w:w="9179" w:type="dxa"/>
                  <w:tcBorders>
                    <w:bottom w:val="single" w:sz="4" w:space="0" w:color="auto"/>
                  </w:tcBorders>
                </w:tcPr>
                <w:p w14:paraId="1600C13E" w14:textId="6BAA8F17" w:rsidR="005944DC" w:rsidRDefault="005944DC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5944DC" w14:paraId="63E96187" w14:textId="77777777" w:rsidTr="005944DC">
              <w:tc>
                <w:tcPr>
                  <w:tcW w:w="9179" w:type="dxa"/>
                  <w:tcBorders>
                    <w:top w:val="single" w:sz="4" w:space="0" w:color="auto"/>
                    <w:bottom w:val="single" w:sz="4" w:space="0" w:color="auto"/>
                  </w:tcBorders>
                </w:tcPr>
                <w:p w14:paraId="0DF750F4" w14:textId="77777777" w:rsidR="005944DC" w:rsidRDefault="005944DC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5779D7E3" w14:textId="0B76688F" w:rsidR="00276D89" w:rsidRDefault="00276D89" w:rsidP="00533344">
            <w:pPr>
              <w:shd w:val="clear" w:color="auto" w:fill="FFFFFF"/>
              <w:spacing w:before="100" w:beforeAutospacing="1" w:after="100" w:afterAutospacing="1"/>
              <w:rPr>
                <w:b/>
                <w:bCs/>
                <w:sz w:val="16"/>
                <w:szCs w:val="16"/>
              </w:rPr>
            </w:pPr>
          </w:p>
          <w:tbl>
            <w:tblPr>
              <w:tblStyle w:val="TableGrid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3890"/>
              <w:gridCol w:w="5289"/>
            </w:tblGrid>
            <w:tr w:rsidR="0023499E" w14:paraId="6D5A0006" w14:textId="77777777" w:rsidTr="00E578F7">
              <w:tc>
                <w:tcPr>
                  <w:tcW w:w="38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3B1D5C5" w14:textId="19FAF39C" w:rsidR="0023499E" w:rsidRDefault="0023499E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 xml:space="preserve">General Counsel’s Office Approval: </w:t>
                  </w:r>
                </w:p>
              </w:tc>
              <w:tc>
                <w:tcPr>
                  <w:tcW w:w="52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862B22C" w14:textId="77777777" w:rsidR="0023499E" w:rsidRDefault="0023499E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23499E" w14:paraId="6A00435D" w14:textId="77777777" w:rsidTr="00E578F7">
              <w:tc>
                <w:tcPr>
                  <w:tcW w:w="38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30BFCF4E" w14:textId="4F878D4F" w:rsidR="0023499E" w:rsidRDefault="0023499E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Date:</w:t>
                  </w:r>
                </w:p>
              </w:tc>
              <w:tc>
                <w:tcPr>
                  <w:tcW w:w="5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980B72E" w14:textId="77777777" w:rsidR="0023499E" w:rsidRDefault="0023499E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23499E" w14:paraId="50688DEA" w14:textId="77777777" w:rsidTr="00E578F7">
              <w:tc>
                <w:tcPr>
                  <w:tcW w:w="38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72536F4" w14:textId="1264F254" w:rsidR="0023499E" w:rsidRDefault="0023499E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2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59BA0542" w14:textId="77777777" w:rsidR="0023499E" w:rsidRDefault="0023499E" w:rsidP="00533344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578F7" w14:paraId="727A8B3F" w14:textId="77777777" w:rsidTr="00E578F7">
              <w:tc>
                <w:tcPr>
                  <w:tcW w:w="38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56193B26" w14:textId="3C9D8053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HR Approval (If Applicable):</w:t>
                  </w:r>
                </w:p>
              </w:tc>
              <w:tc>
                <w:tcPr>
                  <w:tcW w:w="52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20FF0549" w14:textId="77777777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578F7" w14:paraId="1EA0E988" w14:textId="77777777" w:rsidTr="00E578F7">
              <w:tc>
                <w:tcPr>
                  <w:tcW w:w="38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63E1368" w14:textId="0150C367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Date:</w:t>
                  </w:r>
                </w:p>
              </w:tc>
              <w:tc>
                <w:tcPr>
                  <w:tcW w:w="5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667B2E02" w14:textId="77777777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578F7" w14:paraId="6DB80582" w14:textId="77777777" w:rsidTr="00E578F7">
              <w:tc>
                <w:tcPr>
                  <w:tcW w:w="38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E2BC1FA" w14:textId="77777777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  <w:tc>
                <w:tcPr>
                  <w:tcW w:w="52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</w:tcPr>
                <w:p w14:paraId="0FBD56CF" w14:textId="77777777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578F7" w14:paraId="773787CD" w14:textId="77777777" w:rsidTr="00E578F7">
              <w:tc>
                <w:tcPr>
                  <w:tcW w:w="38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1F8035A5" w14:textId="6C1BC723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Procurement Approval (Guest Speaker/Artist only):</w:t>
                  </w:r>
                </w:p>
              </w:tc>
              <w:tc>
                <w:tcPr>
                  <w:tcW w:w="52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</w:tcPr>
                <w:p w14:paraId="1496C606" w14:textId="77777777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  <w:tr w:rsidR="00E578F7" w14:paraId="424EC249" w14:textId="77777777" w:rsidTr="00E578F7">
              <w:tc>
                <w:tcPr>
                  <w:tcW w:w="3890" w:type="dxa"/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 w14:paraId="2861C972" w14:textId="4F9B6702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  <w:r>
                    <w:rPr>
                      <w:b/>
                      <w:bCs/>
                      <w:sz w:val="16"/>
                      <w:szCs w:val="16"/>
                    </w:rPr>
                    <w:t>Date:</w:t>
                  </w:r>
                </w:p>
              </w:tc>
              <w:tc>
                <w:tcPr>
                  <w:tcW w:w="5289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nil"/>
                  </w:tcBorders>
                </w:tcPr>
                <w:p w14:paraId="4A79EB90" w14:textId="77777777" w:rsidR="00E578F7" w:rsidRDefault="00E578F7" w:rsidP="00E578F7">
                  <w:pPr>
                    <w:spacing w:before="100" w:beforeAutospacing="1" w:after="100" w:afterAutospacing="1"/>
                    <w:rPr>
                      <w:b/>
                      <w:bCs/>
                      <w:sz w:val="16"/>
                      <w:szCs w:val="16"/>
                    </w:rPr>
                  </w:pPr>
                </w:p>
              </w:tc>
            </w:tr>
          </w:tbl>
          <w:p w14:paraId="0B79CC5B" w14:textId="77777777" w:rsidR="00492A69" w:rsidRPr="00740E9F" w:rsidRDefault="00492A69" w:rsidP="00E55658">
            <w:pPr>
              <w:shd w:val="clear" w:color="auto" w:fill="FFFFFF"/>
              <w:spacing w:before="100" w:beforeAutospacing="1" w:after="100" w:afterAutospacing="1"/>
              <w:rPr>
                <w:sz w:val="16"/>
                <w:szCs w:val="16"/>
              </w:rPr>
            </w:pPr>
            <w:bookmarkStart w:id="0" w:name="_GoBack"/>
            <w:bookmarkEnd w:id="0"/>
          </w:p>
        </w:tc>
      </w:tr>
    </w:tbl>
    <w:p w14:paraId="2BCA77F8" w14:textId="5CCD7E21" w:rsidR="00CE6104" w:rsidRDefault="00CE6104" w:rsidP="00E677FE">
      <w:pPr>
        <w:spacing w:after="0"/>
        <w:rPr>
          <w:sz w:val="16"/>
          <w:szCs w:val="16"/>
        </w:rPr>
      </w:pPr>
    </w:p>
    <w:p w14:paraId="526C907A" w14:textId="2A981118" w:rsidR="000B11EE" w:rsidRDefault="000B11EE" w:rsidP="00E677FE">
      <w:pPr>
        <w:spacing w:after="0"/>
        <w:rPr>
          <w:sz w:val="16"/>
          <w:szCs w:val="16"/>
        </w:rPr>
      </w:pPr>
    </w:p>
    <w:sectPr w:rsidR="000B11EE" w:rsidSect="002462F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E55C3A" w14:textId="77777777" w:rsidR="00CD7CC7" w:rsidRDefault="00CD7CC7" w:rsidP="00650259">
      <w:pPr>
        <w:spacing w:after="0" w:line="240" w:lineRule="auto"/>
      </w:pPr>
      <w:r>
        <w:separator/>
      </w:r>
    </w:p>
  </w:endnote>
  <w:endnote w:type="continuationSeparator" w:id="0">
    <w:p w14:paraId="35AD1343" w14:textId="77777777" w:rsidR="00CD7CC7" w:rsidRDefault="00CD7CC7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28AC711F-51A2-4B33-9EC1-F1DC53AA257D}"/>
    <w:embedBold r:id="rId2" w:fontKey="{CE89DDBA-9F18-439C-B961-D10A3C568C41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DD5C559E-F204-4305-91CF-998795989BCC}"/>
    <w:embedBold r:id="rId4" w:fontKey="{C3660B39-732D-4B65-8345-826D2F4E1B00}"/>
    <w:embedItalic r:id="rId5" w:fontKey="{0D985A35-F24B-4226-9D17-3479870D18B3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F7E3340A-E98C-43B3-84C8-053E90FB1A2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96D77B8" w14:textId="77777777" w:rsidR="003F3418" w:rsidRDefault="003F3418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2462F3" w:rsidRPr="002462F3" w14:paraId="40EA9022" w14:textId="77777777" w:rsidTr="00C4167A">
      <w:tc>
        <w:tcPr>
          <w:tcW w:w="4675" w:type="dxa"/>
          <w:vAlign w:val="center"/>
        </w:tcPr>
        <w:p w14:paraId="5BAA1CDD" w14:textId="1D067379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282224CD" w14:textId="1B88A9B3" w:rsidR="002462F3" w:rsidRPr="002462F3" w:rsidRDefault="002462F3" w:rsidP="002462F3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01A84305" w14:textId="77777777" w:rsidR="00731F26" w:rsidRDefault="00731F26" w:rsidP="002462F3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0D9578" w14:textId="77777777" w:rsidR="003F3418" w:rsidRDefault="003F3418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39490E5" w14:textId="77777777" w:rsidR="00CD7CC7" w:rsidRDefault="00CD7CC7" w:rsidP="00650259">
      <w:pPr>
        <w:spacing w:after="0" w:line="240" w:lineRule="auto"/>
      </w:pPr>
      <w:r>
        <w:separator/>
      </w:r>
    </w:p>
  </w:footnote>
  <w:footnote w:type="continuationSeparator" w:id="0">
    <w:p w14:paraId="07658C27" w14:textId="77777777" w:rsidR="00CD7CC7" w:rsidRDefault="00CD7CC7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35916" w14:textId="77777777" w:rsidR="003F3418" w:rsidRDefault="003F3418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D26EA54" w14:textId="20403563" w:rsidR="00650259" w:rsidRDefault="00845A31" w:rsidP="00731F26">
    <w:pPr>
      <w:pStyle w:val="NoSpacing"/>
    </w:pPr>
    <w:r w:rsidRPr="00845A31">
      <w:rPr>
        <w:rFonts w:ascii="Corbel" w:hAnsi="Corbel" w:cs="Times New Roman"/>
        <w:b/>
        <w:noProof/>
        <w:color w:val="FFFFFF"/>
        <w:sz w:val="24"/>
        <w:szCs w:val="24"/>
      </w:rPr>
      <mc:AlternateContent>
        <mc:Choice Requires="wps">
          <w:drawing>
            <wp:anchor distT="0" distB="0" distL="118745" distR="118745" simplePos="0" relativeHeight="251659264" behindDoc="1" locked="0" layoutInCell="1" allowOverlap="0" wp14:anchorId="5A4CCB1D" wp14:editId="4F19018F">
              <wp:simplePos x="0" y="0"/>
              <wp:positionH relativeFrom="margin">
                <wp:align>center</wp:align>
              </wp:positionH>
              <mc:AlternateContent>
                <mc:Choice Requires="wp14">
                  <wp:positionV relativeFrom="page">
                    <wp14:pctPosVOffset>4500</wp14:pctPosVOffset>
                  </wp:positionV>
                </mc:Choice>
                <mc:Fallback>
                  <wp:positionV relativeFrom="page">
                    <wp:posOffset>452120</wp:posOffset>
                  </wp:positionV>
                </mc:Fallback>
              </mc:AlternateContent>
              <wp:extent cx="5950039" cy="270457"/>
              <wp:effectExtent l="0" t="0" r="0" b="7620"/>
              <wp:wrapSquare wrapText="bothSides"/>
              <wp:docPr id="197" name="Rectangle 1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5950039" cy="270457"/>
                      </a:xfrm>
                      <a:prstGeom prst="rect">
                        <a:avLst/>
                      </a:prstGeom>
                      <a:solidFill>
                        <a:schemeClr val="accent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sdt>
                          <w:sdtPr>
                            <w:rPr>
                              <w:caps/>
                              <w:color w:val="FFFFFF" w:themeColor="background1"/>
                              <w:sz w:val="28"/>
                            </w:rPr>
                            <w:alias w:val="Title"/>
                            <w:tag w:val=""/>
                            <w:id w:val="1189017394"/>
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<w:text/>
                          </w:sdtPr>
                          <w:sdtEndPr/>
                          <w:sdtContent>
                            <w:p w14:paraId="37351D31" w14:textId="2F1A4316" w:rsidR="00845A31" w:rsidRPr="00845A31" w:rsidRDefault="001F5B1A">
                              <w:pPr>
                                <w:pStyle w:val="Header"/>
                                <w:jc w:val="center"/>
                                <w:rPr>
                                  <w:caps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caps/>
                                  <w:color w:val="FFFFFF" w:themeColor="background1"/>
                                  <w:sz w:val="28"/>
                                </w:rPr>
                                <w:t>Independent Contactor Questionnaire</w:t>
                              </w:r>
                            </w:p>
                          </w:sdtContent>
                        </w:sdt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100000</wp14:pctWidth>
              </wp14:sizeRelH>
              <wp14:sizeRelV relativeFrom="page">
                <wp14:pctHeight>2700</wp14:pctHeight>
              </wp14:sizeRelV>
            </wp:anchor>
          </w:drawing>
        </mc:Choice>
        <mc:Fallback>
          <w:pict>
            <v:rect w14:anchorId="5A4CCB1D" id="Rectangle 197" o:spid="_x0000_s1026" style="position:absolute;margin-left:0;margin-top:0;width:468.5pt;height:21.3pt;z-index:-251657216;visibility:visible;mso-wrap-style:square;mso-width-percent:1000;mso-height-percent:27;mso-top-percent:45;mso-wrap-distance-left:9.35pt;mso-wrap-distance-top:0;mso-wrap-distance-right:9.35pt;mso-wrap-distance-bottom:0;mso-position-horizontal:center;mso-position-horizontal-relative:margin;mso-position-vertical-relative:page;mso-width-percent:1000;mso-height-percent:27;mso-top-percent:45;mso-width-relative:margin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" o:allowoverlap="f" fillcolor="#155078 [3204]" stroked="f" strokeweight="1pt">
              <v:textbox style="mso-fit-shape-to-text:t">
                <w:txbxContent>
                  <w:sdt>
                    <w:sdtPr>
                      <w:rPr>
                        <w:caps/>
                        <w:color w:val="FFFFFF" w:themeColor="background1"/>
                        <w:sz w:val="28"/>
                      </w:rPr>
                      <w:alias w:val="Title"/>
                      <w:tag w:val=""/>
                      <w:id w:val="1189017394"/>
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<w:text/>
                    </w:sdtPr>
                    <w:sdtEndPr/>
                    <w:sdtContent>
                      <w:p w14:paraId="37351D31" w14:textId="2F1A4316" w:rsidR="00845A31" w:rsidRPr="00845A31" w:rsidRDefault="001F5B1A">
                        <w:pPr>
                          <w:pStyle w:val="Header"/>
                          <w:jc w:val="center"/>
                          <w:rPr>
                            <w:caps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caps/>
                            <w:color w:val="FFFFFF" w:themeColor="background1"/>
                            <w:sz w:val="28"/>
                          </w:rPr>
                          <w:t>Independent Contactor Questionnaire</w:t>
                        </w:r>
                      </w:p>
                    </w:sdtContent>
                  </w:sdt>
                </w:txbxContent>
              </v:textbox>
              <w10:wrap type="square" anchorx="margin" anchory="page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4FD0C2E" w14:textId="77777777" w:rsidR="003F3418" w:rsidRDefault="003F341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displayBackgroundShape/>
  <w:embedTrueTypeFonts/>
  <w:proofState w:spelling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2B"/>
    <w:rsid w:val="00052382"/>
    <w:rsid w:val="0006568A"/>
    <w:rsid w:val="00076F0F"/>
    <w:rsid w:val="00084253"/>
    <w:rsid w:val="000857F9"/>
    <w:rsid w:val="000B11EE"/>
    <w:rsid w:val="000D1F49"/>
    <w:rsid w:val="00140D13"/>
    <w:rsid w:val="00141233"/>
    <w:rsid w:val="001727CA"/>
    <w:rsid w:val="001C4A3D"/>
    <w:rsid w:val="001F5B1A"/>
    <w:rsid w:val="00200100"/>
    <w:rsid w:val="00213AD7"/>
    <w:rsid w:val="0023499E"/>
    <w:rsid w:val="002462F3"/>
    <w:rsid w:val="00276D89"/>
    <w:rsid w:val="0029660F"/>
    <w:rsid w:val="002C56E6"/>
    <w:rsid w:val="00306B33"/>
    <w:rsid w:val="00313EC3"/>
    <w:rsid w:val="00346DE2"/>
    <w:rsid w:val="00361E11"/>
    <w:rsid w:val="00394F9E"/>
    <w:rsid w:val="003B27BB"/>
    <w:rsid w:val="003B4744"/>
    <w:rsid w:val="003D0233"/>
    <w:rsid w:val="003F0847"/>
    <w:rsid w:val="003F3418"/>
    <w:rsid w:val="0040090B"/>
    <w:rsid w:val="00411945"/>
    <w:rsid w:val="00461876"/>
    <w:rsid w:val="0046302A"/>
    <w:rsid w:val="00487D2D"/>
    <w:rsid w:val="00492A69"/>
    <w:rsid w:val="004D5D62"/>
    <w:rsid w:val="005112D0"/>
    <w:rsid w:val="00533344"/>
    <w:rsid w:val="00577E06"/>
    <w:rsid w:val="005944DC"/>
    <w:rsid w:val="005A3BF7"/>
    <w:rsid w:val="005F2035"/>
    <w:rsid w:val="005F61A0"/>
    <w:rsid w:val="005F7990"/>
    <w:rsid w:val="0063739C"/>
    <w:rsid w:val="0064363A"/>
    <w:rsid w:val="00650259"/>
    <w:rsid w:val="006E629B"/>
    <w:rsid w:val="00731F26"/>
    <w:rsid w:val="00740E9F"/>
    <w:rsid w:val="00760D65"/>
    <w:rsid w:val="00764CF8"/>
    <w:rsid w:val="00770F25"/>
    <w:rsid w:val="007A35A8"/>
    <w:rsid w:val="007B0A85"/>
    <w:rsid w:val="007C6A52"/>
    <w:rsid w:val="0082043E"/>
    <w:rsid w:val="00845A31"/>
    <w:rsid w:val="00866971"/>
    <w:rsid w:val="00885DDE"/>
    <w:rsid w:val="008B6772"/>
    <w:rsid w:val="008E203A"/>
    <w:rsid w:val="0091229C"/>
    <w:rsid w:val="00926202"/>
    <w:rsid w:val="00940E73"/>
    <w:rsid w:val="009520DA"/>
    <w:rsid w:val="0098597D"/>
    <w:rsid w:val="009C4CF4"/>
    <w:rsid w:val="009F619A"/>
    <w:rsid w:val="009F6DDE"/>
    <w:rsid w:val="00A07415"/>
    <w:rsid w:val="00A370A8"/>
    <w:rsid w:val="00A65D5E"/>
    <w:rsid w:val="00A909FE"/>
    <w:rsid w:val="00AB28A0"/>
    <w:rsid w:val="00AE3FCF"/>
    <w:rsid w:val="00B25CE8"/>
    <w:rsid w:val="00BB4CF3"/>
    <w:rsid w:val="00BD033E"/>
    <w:rsid w:val="00BD4753"/>
    <w:rsid w:val="00BD5CB1"/>
    <w:rsid w:val="00BE62EE"/>
    <w:rsid w:val="00C003BA"/>
    <w:rsid w:val="00C46878"/>
    <w:rsid w:val="00CB4A51"/>
    <w:rsid w:val="00CD3A12"/>
    <w:rsid w:val="00CD4532"/>
    <w:rsid w:val="00CD47B0"/>
    <w:rsid w:val="00CD4807"/>
    <w:rsid w:val="00CD7CC7"/>
    <w:rsid w:val="00CE6104"/>
    <w:rsid w:val="00CE7918"/>
    <w:rsid w:val="00D16163"/>
    <w:rsid w:val="00D27C15"/>
    <w:rsid w:val="00DB3FAD"/>
    <w:rsid w:val="00E55658"/>
    <w:rsid w:val="00E578F7"/>
    <w:rsid w:val="00E61C09"/>
    <w:rsid w:val="00E677FE"/>
    <w:rsid w:val="00EB3B58"/>
    <w:rsid w:val="00EB563B"/>
    <w:rsid w:val="00EC7359"/>
    <w:rsid w:val="00EE3054"/>
    <w:rsid w:val="00F00606"/>
    <w:rsid w:val="00F01256"/>
    <w:rsid w:val="00F62A1B"/>
    <w:rsid w:val="00F81FA5"/>
    <w:rsid w:val="00FC7475"/>
    <w:rsid w:val="00FD312B"/>
    <w:rsid w:val="00FE78A0"/>
    <w:rsid w:val="00FF6C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3E8BD1F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7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uiPriority w:val="1"/>
    <w:qFormat/>
    <w:rsid w:val="002462F3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BB4CF3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BB4CF3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BB4CF3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BB4CF3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F62A1B"/>
    <w:pPr>
      <w:spacing w:after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F62A1B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rsid w:val="002462F3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462F3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731F26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BB4CF3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BB4CF3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BB4CF3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B4CF3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B4CF3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B4CF3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B4CF3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BB4CF3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346DE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s://www.irs.gov/businesses/small-businesses-self-employed/type-of-relationship" TargetMode="External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s://www.irs.gov/businesses/small-businesses-self-employed/financial-control" TargetMode="External"/><Relationship Id="rId5" Type="http://schemas.openxmlformats.org/officeDocument/2006/relationships/styles" Target="styles.xml"/><Relationship Id="rId15" Type="http://schemas.openxmlformats.org/officeDocument/2006/relationships/footer" Target="footer1.xml"/><Relationship Id="rId10" Type="http://schemas.openxmlformats.org/officeDocument/2006/relationships/hyperlink" Target="https://www.irs.gov/businesses/small-businesses-self-employed/behavioral-control" TargetMode="Externa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perito\AppData\Roaming\Microsoft\Templates\Volunteer%20form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EDA35B55304FB4EA37A9B61E93EFB1F" ma:contentTypeVersion="12" ma:contentTypeDescription="Create a new document." ma:contentTypeScope="" ma:versionID="e9fda0fc1392cf4b44c241740d8e2ca8">
  <xsd:schema xmlns:xsd="http://www.w3.org/2001/XMLSchema" xmlns:xs="http://www.w3.org/2001/XMLSchema" xmlns:p="http://schemas.microsoft.com/office/2006/metadata/properties" xmlns:ns1="http://schemas.microsoft.com/sharepoint/v3" xmlns:ns3="34471234-49c9-4f76-9c83-a4f5e281b1f8" xmlns:ns4="764cf1d0-e4c1-4a7e-bca9-e16892782e15" targetNamespace="http://schemas.microsoft.com/office/2006/metadata/properties" ma:root="true" ma:fieldsID="a4d5c54f3833fe2e5e4d45395d0fc093" ns1:_="" ns3:_="" ns4:_="">
    <xsd:import namespace="http://schemas.microsoft.com/sharepoint/v3"/>
    <xsd:import namespace="34471234-49c9-4f76-9c83-a4f5e281b1f8"/>
    <xsd:import namespace="764cf1d0-e4c1-4a7e-bca9-e16892782e15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DateTaken" minOccurs="0"/>
                <xsd:element ref="ns3:MediaServiceOCR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471234-49c9-4f76-9c83-a4f5e281b1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MediaServiceAutoTags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64cf1d0-e4c1-4a7e-bca9-e16892782e15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7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2963F5A-FEF0-47F3-B2C8-C64B528A80E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6D77387-5629-4C94-ADFE-7FDDA746E9BF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3.xml><?xml version="1.0" encoding="utf-8"?>
<ds:datastoreItem xmlns:ds="http://schemas.openxmlformats.org/officeDocument/2006/customXml" ds:itemID="{29A394BA-672E-49E7-9F27-FBBF240A9BF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4471234-49c9-4f76-9c83-a4f5e281b1f8"/>
    <ds:schemaRef ds:uri="764cf1d0-e4c1-4a7e-bca9-e16892782e15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form</Template>
  <TotalTime>0</TotalTime>
  <Pages>1</Pages>
  <Words>266</Words>
  <Characters>1517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Independent Contactor Questionnaire</vt:lpstr>
    </vt:vector>
  </TitlesOfParts>
  <Company/>
  <LinksUpToDate>false</LinksUpToDate>
  <CharactersWithSpaces>1780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Independent Contactor Questionnaire</dc:title>
  <dc:subject/>
  <dc:creator/>
  <cp:keywords/>
  <dc:description/>
  <cp:lastModifiedBy/>
  <cp:revision>1</cp:revision>
  <dcterms:created xsi:type="dcterms:W3CDTF">2020-10-16T17:31:00Z</dcterms:created>
  <dcterms:modified xsi:type="dcterms:W3CDTF">2021-02-09T16:40:00Z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0x0101002EDA35B55304FB4EA37A9B61E93EFB1F</vt:lpwstr>
  </property>
</Properties>
</file>