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BF5964" w14:textId="77777777" w:rsidR="000C271F" w:rsidRDefault="000C271F" w:rsidP="000C271F">
      <w:pPr>
        <w:rPr>
          <w:sz w:val="24"/>
          <w:szCs w:val="24"/>
        </w:rPr>
      </w:pPr>
      <w:r>
        <w:rPr>
          <w:sz w:val="24"/>
          <w:szCs w:val="24"/>
        </w:rPr>
        <w:t>The attached Payment Request Form (“Form”) is to be completed when engaging an individual who is not a current Columbia College Chicago employee (“Guest”) to speak, present, or perform in a classroom or at a college event, such as a conference or symposium (“Event”).</w:t>
      </w:r>
      <w:r w:rsidRPr="00CF6628">
        <w:rPr>
          <w:b/>
          <w:bCs/>
          <w:sz w:val="24"/>
          <w:szCs w:val="24"/>
        </w:rPr>
        <w:t xml:space="preserve"> This form can only be used to process payments of </w:t>
      </w:r>
      <w:r>
        <w:rPr>
          <w:b/>
          <w:bCs/>
          <w:sz w:val="24"/>
          <w:szCs w:val="24"/>
        </w:rPr>
        <w:t>$500.00 or less for Events that do not involve a significant risk of personal injury or property damage and do not provide for airfare, hotel or other travel-related arrangements.</w:t>
      </w:r>
      <w:r w:rsidRPr="00CF6628"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If the activity or payment amount does meet the requirements herein, please see the Independent Contractor Policy.</w:t>
      </w:r>
    </w:p>
    <w:p w14:paraId="3ED53761" w14:textId="77777777" w:rsidR="000C271F" w:rsidRPr="00395E02" w:rsidRDefault="000C271F" w:rsidP="000C271F">
      <w:pPr>
        <w:widowControl w:val="0"/>
        <w:tabs>
          <w:tab w:val="left" w:pos="360"/>
          <w:tab w:val="left" w:pos="450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395E02">
        <w:rPr>
          <w:rFonts w:cstheme="minorHAnsi"/>
          <w:b/>
          <w:bCs/>
          <w:sz w:val="24"/>
          <w:szCs w:val="24"/>
        </w:rPr>
        <w:t xml:space="preserve">Instructions: </w:t>
      </w:r>
    </w:p>
    <w:p w14:paraId="14BA6D37" w14:textId="77777777" w:rsidR="000C271F" w:rsidRDefault="000C271F" w:rsidP="000C271F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450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F71C75">
        <w:rPr>
          <w:rFonts w:cstheme="minorHAnsi"/>
          <w:sz w:val="24"/>
          <w:szCs w:val="24"/>
        </w:rPr>
        <w:t xml:space="preserve">Please </w:t>
      </w:r>
      <w:r>
        <w:rPr>
          <w:rFonts w:cstheme="minorHAnsi"/>
          <w:sz w:val="24"/>
          <w:szCs w:val="24"/>
        </w:rPr>
        <w:t xml:space="preserve">complete and </w:t>
      </w:r>
      <w:r w:rsidRPr="00F71C75">
        <w:rPr>
          <w:rFonts w:cstheme="minorHAnsi"/>
          <w:sz w:val="24"/>
          <w:szCs w:val="24"/>
        </w:rPr>
        <w:t xml:space="preserve">submit a copy of the completed </w:t>
      </w:r>
      <w:r>
        <w:rPr>
          <w:rFonts w:cstheme="minorHAnsi"/>
          <w:sz w:val="24"/>
          <w:szCs w:val="24"/>
        </w:rPr>
        <w:t xml:space="preserve">Form </w:t>
      </w:r>
      <w:r w:rsidRPr="00F71C75">
        <w:rPr>
          <w:rFonts w:cstheme="minorHAnsi"/>
          <w:sz w:val="24"/>
          <w:szCs w:val="24"/>
        </w:rPr>
        <w:t xml:space="preserve">to Guest. </w:t>
      </w:r>
    </w:p>
    <w:p w14:paraId="4EFC9CD0" w14:textId="77777777" w:rsidR="000C271F" w:rsidRDefault="000C271F" w:rsidP="000C271F">
      <w:pPr>
        <w:pStyle w:val="ListParagraph"/>
        <w:widowControl w:val="0"/>
        <w:tabs>
          <w:tab w:val="left" w:pos="360"/>
          <w:tab w:val="left" w:pos="450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C18BC7E" w14:textId="77777777" w:rsidR="000C271F" w:rsidRDefault="000C271F" w:rsidP="000C271F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450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F71C75">
        <w:rPr>
          <w:rFonts w:cstheme="minorHAnsi"/>
          <w:sz w:val="24"/>
          <w:szCs w:val="24"/>
        </w:rPr>
        <w:t xml:space="preserve">If Guest does not already have a W-9 on file with the college, please require Guest to complete and submit a completed W-9 </w:t>
      </w:r>
      <w:r>
        <w:rPr>
          <w:rFonts w:cstheme="minorHAnsi"/>
          <w:sz w:val="24"/>
          <w:szCs w:val="24"/>
        </w:rPr>
        <w:t xml:space="preserve">to Accounts Payable at </w:t>
      </w:r>
      <w:hyperlink r:id="rId10" w:history="1">
        <w:r w:rsidRPr="0051645E">
          <w:rPr>
            <w:rStyle w:val="Hyperlink"/>
            <w:rFonts w:cstheme="minorHAnsi"/>
            <w:sz w:val="24"/>
            <w:szCs w:val="24"/>
          </w:rPr>
          <w:t>accountspayable@colum.edu</w:t>
        </w:r>
      </w:hyperlink>
      <w:r>
        <w:rPr>
          <w:rFonts w:cstheme="minorHAnsi"/>
          <w:sz w:val="24"/>
          <w:szCs w:val="24"/>
        </w:rPr>
        <w:t>.</w:t>
      </w:r>
    </w:p>
    <w:p w14:paraId="6C03FAF2" w14:textId="77777777" w:rsidR="000C271F" w:rsidRPr="006658BB" w:rsidRDefault="000C271F" w:rsidP="000C271F">
      <w:pPr>
        <w:widowControl w:val="0"/>
        <w:tabs>
          <w:tab w:val="left" w:pos="360"/>
          <w:tab w:val="left" w:pos="450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FBF198F" w14:textId="77777777" w:rsidR="000C271F" w:rsidRDefault="000C271F" w:rsidP="000C271F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450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 order to process the payment to Guest within thirty (30) days of the Event, please ensure the completed Form and a voucher payment request are submitted to Accounts Payable no later than one (1) week after the Event.</w:t>
      </w:r>
    </w:p>
    <w:p w14:paraId="114488B3" w14:textId="77777777" w:rsidR="000C271F" w:rsidRPr="00333D91" w:rsidRDefault="000C271F" w:rsidP="000C271F">
      <w:pPr>
        <w:pStyle w:val="ListParagraph"/>
        <w:rPr>
          <w:rFonts w:cstheme="minorHAnsi"/>
          <w:sz w:val="24"/>
          <w:szCs w:val="24"/>
        </w:rPr>
      </w:pPr>
    </w:p>
    <w:p w14:paraId="0D3CF759" w14:textId="77777777" w:rsidR="000C271F" w:rsidRPr="00333D91" w:rsidRDefault="000C271F" w:rsidP="000C271F">
      <w:pPr>
        <w:pStyle w:val="ListParagraph"/>
        <w:widowControl w:val="0"/>
        <w:tabs>
          <w:tab w:val="left" w:pos="360"/>
          <w:tab w:val="left" w:pos="450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6E9CD46" w14:textId="77777777" w:rsidR="000C271F" w:rsidRPr="00CF6628" w:rsidRDefault="000C271F" w:rsidP="000C271F">
      <w:pPr>
        <w:rPr>
          <w:b/>
          <w:bCs/>
          <w:sz w:val="24"/>
          <w:szCs w:val="24"/>
        </w:rPr>
      </w:pPr>
      <w:r w:rsidRPr="00CF6628">
        <w:rPr>
          <w:b/>
          <w:bCs/>
          <w:sz w:val="24"/>
          <w:szCs w:val="24"/>
        </w:rPr>
        <w:t xml:space="preserve">The </w:t>
      </w:r>
      <w:r>
        <w:rPr>
          <w:b/>
          <w:bCs/>
          <w:sz w:val="24"/>
          <w:szCs w:val="24"/>
        </w:rPr>
        <w:t xml:space="preserve">college employee </w:t>
      </w:r>
      <w:r w:rsidRPr="00CF6628">
        <w:rPr>
          <w:b/>
          <w:bCs/>
          <w:sz w:val="24"/>
          <w:szCs w:val="24"/>
        </w:rPr>
        <w:t>completing th</w:t>
      </w:r>
      <w:r>
        <w:rPr>
          <w:b/>
          <w:bCs/>
          <w:sz w:val="24"/>
          <w:szCs w:val="24"/>
        </w:rPr>
        <w:t>e</w:t>
      </w:r>
      <w:r w:rsidRPr="00CF6628">
        <w:rPr>
          <w:b/>
          <w:bCs/>
          <w:sz w:val="24"/>
          <w:szCs w:val="24"/>
        </w:rPr>
        <w:t xml:space="preserve"> form certifies the following: </w:t>
      </w:r>
    </w:p>
    <w:p w14:paraId="0274DC43" w14:textId="77777777" w:rsidR="000C271F" w:rsidRDefault="000C271F" w:rsidP="000C271F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The Event does not involve a significant risk of personal injury or property damage;</w:t>
      </w:r>
    </w:p>
    <w:p w14:paraId="5832A41F" w14:textId="77777777" w:rsidR="000C271F" w:rsidRDefault="000C271F" w:rsidP="000C271F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The Event is a one-time or infrequent event and Guest will not be providing ongoing services to the college; </w:t>
      </w:r>
    </w:p>
    <w:p w14:paraId="29CF126E" w14:textId="77777777" w:rsidR="000C271F" w:rsidRDefault="000C271F" w:rsidP="000C271F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Guest will not be with a student or students without a Columbia employee present;</w:t>
      </w:r>
    </w:p>
    <w:p w14:paraId="0802D64A" w14:textId="77777777" w:rsidR="000C271F" w:rsidRDefault="000C271F" w:rsidP="000C271F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Guest is not a current employee of the college; and </w:t>
      </w:r>
    </w:p>
    <w:p w14:paraId="6FE37D91" w14:textId="228DB4F0" w:rsidR="000C271F" w:rsidRDefault="000C271F" w:rsidP="000C271F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The department chair has approved this Event and/or Guest.</w:t>
      </w:r>
    </w:p>
    <w:p w14:paraId="316331CE" w14:textId="0DBF9F4A" w:rsidR="000C271F" w:rsidRDefault="000C271F" w:rsidP="000C271F">
      <w:pPr>
        <w:rPr>
          <w:sz w:val="24"/>
          <w:szCs w:val="24"/>
        </w:rPr>
      </w:pPr>
    </w:p>
    <w:p w14:paraId="0B4EA44A" w14:textId="63016C85" w:rsidR="000C271F" w:rsidRDefault="000C271F" w:rsidP="000C271F">
      <w:pPr>
        <w:rPr>
          <w:sz w:val="24"/>
          <w:szCs w:val="24"/>
        </w:rPr>
      </w:pPr>
    </w:p>
    <w:p w14:paraId="48AD08A7" w14:textId="3131BC72" w:rsidR="000C271F" w:rsidRDefault="000C271F" w:rsidP="000C271F">
      <w:pPr>
        <w:rPr>
          <w:sz w:val="24"/>
          <w:szCs w:val="24"/>
        </w:rPr>
      </w:pPr>
    </w:p>
    <w:p w14:paraId="5C1729B8" w14:textId="7FA85C8B" w:rsidR="000C271F" w:rsidRDefault="000C271F" w:rsidP="000C271F">
      <w:pPr>
        <w:rPr>
          <w:sz w:val="24"/>
          <w:szCs w:val="24"/>
        </w:rPr>
      </w:pPr>
    </w:p>
    <w:p w14:paraId="78F3457E" w14:textId="27BDDC80" w:rsidR="000C271F" w:rsidRDefault="000C271F" w:rsidP="000C271F">
      <w:pPr>
        <w:rPr>
          <w:sz w:val="24"/>
          <w:szCs w:val="24"/>
        </w:rPr>
      </w:pPr>
    </w:p>
    <w:p w14:paraId="39C0D95E" w14:textId="365FADD6" w:rsidR="000C271F" w:rsidRDefault="000C271F" w:rsidP="000C271F">
      <w:pPr>
        <w:rPr>
          <w:sz w:val="24"/>
          <w:szCs w:val="24"/>
        </w:rPr>
      </w:pPr>
    </w:p>
    <w:p w14:paraId="0F9CB78C" w14:textId="0A3A304F" w:rsidR="000C271F" w:rsidRDefault="000C271F" w:rsidP="000C271F">
      <w:pPr>
        <w:rPr>
          <w:sz w:val="24"/>
          <w:szCs w:val="24"/>
        </w:rPr>
      </w:pPr>
    </w:p>
    <w:p w14:paraId="755BEDE2" w14:textId="62C1F73A" w:rsidR="000C271F" w:rsidRDefault="000C271F" w:rsidP="000C271F">
      <w:pPr>
        <w:rPr>
          <w:sz w:val="24"/>
          <w:szCs w:val="24"/>
        </w:rPr>
      </w:pPr>
    </w:p>
    <w:p w14:paraId="46365D49" w14:textId="2EA5A4F8" w:rsidR="000C271F" w:rsidRDefault="000C271F" w:rsidP="000C271F">
      <w:pPr>
        <w:rPr>
          <w:sz w:val="24"/>
          <w:szCs w:val="24"/>
        </w:rPr>
      </w:pPr>
    </w:p>
    <w:p w14:paraId="79BF5C0A" w14:textId="554971F6" w:rsidR="000C271F" w:rsidRDefault="000C271F" w:rsidP="000C271F">
      <w:pPr>
        <w:rPr>
          <w:sz w:val="24"/>
          <w:szCs w:val="24"/>
        </w:rPr>
      </w:pPr>
      <w:r>
        <w:rPr>
          <w:sz w:val="24"/>
          <w:szCs w:val="24"/>
        </w:rPr>
        <w:lastRenderedPageBreak/>
        <w:t>This form is to be completed to request payment for an individual who is not a current Columbia College Chicago employee (“Guest”) to speak, present, or perform in a classroom or at a college event, such as a conference or symposium (“Event”).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20"/>
        <w:gridCol w:w="4140"/>
        <w:gridCol w:w="1790"/>
      </w:tblGrid>
      <w:tr w:rsidR="00103EDA" w14:paraId="10C050AF" w14:textId="77777777" w:rsidTr="00103EDA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4019CD10" w14:textId="3C6BF554" w:rsidR="00103EDA" w:rsidRPr="00103EDA" w:rsidRDefault="00103EDA" w:rsidP="000C271F">
            <w:pPr>
              <w:rPr>
                <w:b/>
                <w:bCs/>
                <w:sz w:val="24"/>
                <w:szCs w:val="24"/>
              </w:rPr>
            </w:pPr>
            <w:r w:rsidRPr="00103EDA">
              <w:rPr>
                <w:b/>
                <w:bCs/>
                <w:sz w:val="24"/>
                <w:szCs w:val="24"/>
              </w:rPr>
              <w:t>Requestor Information: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</w:tcPr>
          <w:p w14:paraId="38DCB4C2" w14:textId="77777777" w:rsidR="00103EDA" w:rsidRDefault="00103EDA" w:rsidP="000C271F">
            <w:pPr>
              <w:rPr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060F3712" w14:textId="77777777" w:rsidR="00103EDA" w:rsidRDefault="00103EDA" w:rsidP="000C271F">
            <w:pPr>
              <w:rPr>
                <w:sz w:val="24"/>
                <w:szCs w:val="24"/>
              </w:rPr>
            </w:pPr>
          </w:p>
        </w:tc>
      </w:tr>
      <w:tr w:rsidR="000C271F" w14:paraId="2458174E" w14:textId="77777777" w:rsidTr="00103EDA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36187AE2" w14:textId="230725A0" w:rsidR="000C271F" w:rsidRDefault="000C271F" w:rsidP="000C27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 of Requestor</w:t>
            </w:r>
            <w:r w:rsidR="00744C78">
              <w:rPr>
                <w:sz w:val="24"/>
                <w:szCs w:val="24"/>
              </w:rPr>
              <w:t>: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2EF1D0" w14:textId="77777777" w:rsidR="000C271F" w:rsidRDefault="000C271F" w:rsidP="000C271F">
            <w:pPr>
              <w:rPr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77FF9DDD" w14:textId="77777777" w:rsidR="000C271F" w:rsidRDefault="000C271F" w:rsidP="000C271F">
            <w:pPr>
              <w:rPr>
                <w:sz w:val="24"/>
                <w:szCs w:val="24"/>
              </w:rPr>
            </w:pPr>
          </w:p>
        </w:tc>
      </w:tr>
      <w:tr w:rsidR="000C271F" w14:paraId="15E66F40" w14:textId="77777777" w:rsidTr="005C1814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6282D417" w14:textId="643B274A" w:rsidR="000C271F" w:rsidRDefault="000C271F" w:rsidP="000C27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Requestor Email Address</w:t>
            </w:r>
            <w:r w:rsidR="00744C78">
              <w:rPr>
                <w:sz w:val="24"/>
                <w:szCs w:val="24"/>
              </w:rPr>
              <w:t>: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right w:val="nil"/>
            </w:tcBorders>
          </w:tcPr>
          <w:p w14:paraId="500F5E81" w14:textId="77777777" w:rsidR="000C271F" w:rsidRDefault="000C271F" w:rsidP="000C271F">
            <w:pPr>
              <w:rPr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78A96722" w14:textId="77777777" w:rsidR="000C271F" w:rsidRDefault="000C271F" w:rsidP="000C271F">
            <w:pPr>
              <w:rPr>
                <w:sz w:val="24"/>
                <w:szCs w:val="24"/>
              </w:rPr>
            </w:pPr>
          </w:p>
        </w:tc>
      </w:tr>
      <w:tr w:rsidR="000C271F" w14:paraId="44EFDAA1" w14:textId="77777777" w:rsidTr="005C1814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4446B34E" w14:textId="4C5F3C9D" w:rsidR="000C271F" w:rsidRDefault="000C271F" w:rsidP="000C27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Requestor Telephone Number</w:t>
            </w:r>
            <w:r w:rsidR="00744C78">
              <w:rPr>
                <w:sz w:val="24"/>
                <w:szCs w:val="24"/>
              </w:rPr>
              <w:t>:</w:t>
            </w:r>
          </w:p>
        </w:tc>
        <w:tc>
          <w:tcPr>
            <w:tcW w:w="4140" w:type="dxa"/>
            <w:tcBorders>
              <w:left w:val="nil"/>
              <w:bottom w:val="single" w:sz="4" w:space="0" w:color="auto"/>
              <w:right w:val="nil"/>
            </w:tcBorders>
          </w:tcPr>
          <w:p w14:paraId="675994FF" w14:textId="77777777" w:rsidR="000C271F" w:rsidRDefault="000C271F" w:rsidP="000C271F">
            <w:pPr>
              <w:rPr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72B5D66C" w14:textId="77777777" w:rsidR="000C271F" w:rsidRDefault="000C271F" w:rsidP="000C271F">
            <w:pPr>
              <w:rPr>
                <w:sz w:val="24"/>
                <w:szCs w:val="24"/>
              </w:rPr>
            </w:pPr>
          </w:p>
        </w:tc>
      </w:tr>
      <w:tr w:rsidR="000C271F" w14:paraId="570A0D84" w14:textId="77777777" w:rsidTr="005C1814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40A333D2" w14:textId="77777777" w:rsidR="000C271F" w:rsidRDefault="000C271F" w:rsidP="000C271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07D741" w14:textId="77777777" w:rsidR="000C271F" w:rsidRDefault="000C271F" w:rsidP="000C271F">
            <w:pPr>
              <w:rPr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57D9BBE4" w14:textId="77777777" w:rsidR="000C271F" w:rsidRDefault="000C271F" w:rsidP="000C271F">
            <w:pPr>
              <w:rPr>
                <w:sz w:val="24"/>
                <w:szCs w:val="24"/>
              </w:rPr>
            </w:pPr>
          </w:p>
        </w:tc>
      </w:tr>
      <w:tr w:rsidR="000C271F" w14:paraId="7220489B" w14:textId="77777777" w:rsidTr="005C1814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37B56C2D" w14:textId="708A6C80" w:rsidR="000C271F" w:rsidRPr="00103EDA" w:rsidRDefault="00103EDA" w:rsidP="000C271F">
            <w:pPr>
              <w:rPr>
                <w:b/>
                <w:bCs/>
                <w:sz w:val="24"/>
                <w:szCs w:val="24"/>
              </w:rPr>
            </w:pPr>
            <w:r w:rsidRPr="00103EDA">
              <w:rPr>
                <w:b/>
                <w:bCs/>
                <w:sz w:val="24"/>
                <w:szCs w:val="24"/>
              </w:rPr>
              <w:t>Event Information: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</w:tcPr>
          <w:p w14:paraId="4603D16A" w14:textId="77777777" w:rsidR="000C271F" w:rsidRDefault="000C271F" w:rsidP="000C271F">
            <w:pPr>
              <w:rPr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1B85ABE6" w14:textId="77777777" w:rsidR="000C271F" w:rsidRDefault="000C271F" w:rsidP="000C271F">
            <w:pPr>
              <w:rPr>
                <w:sz w:val="24"/>
                <w:szCs w:val="24"/>
              </w:rPr>
            </w:pPr>
          </w:p>
        </w:tc>
      </w:tr>
      <w:tr w:rsidR="000C271F" w14:paraId="3FD06542" w14:textId="77777777" w:rsidTr="005C1814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5B8E4909" w14:textId="7CA5411A" w:rsidR="000C271F" w:rsidRDefault="000C271F" w:rsidP="000C27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 of Event</w:t>
            </w:r>
            <w:r w:rsidR="00744C78">
              <w:rPr>
                <w:sz w:val="24"/>
                <w:szCs w:val="24"/>
              </w:rPr>
              <w:t>: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94B94E" w14:textId="77777777" w:rsidR="000C271F" w:rsidRDefault="000C271F" w:rsidP="000C271F">
            <w:pPr>
              <w:rPr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7095D9C6" w14:textId="77777777" w:rsidR="000C271F" w:rsidRDefault="000C271F" w:rsidP="000C271F">
            <w:pPr>
              <w:rPr>
                <w:sz w:val="24"/>
                <w:szCs w:val="24"/>
              </w:rPr>
            </w:pPr>
          </w:p>
        </w:tc>
      </w:tr>
      <w:tr w:rsidR="000C271F" w14:paraId="6455C464" w14:textId="77777777" w:rsidTr="005C1814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38C97735" w14:textId="6F39E7E5" w:rsidR="000C271F" w:rsidRDefault="000C271F" w:rsidP="000C27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of Event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EF0B1D" w14:textId="77777777" w:rsidR="000C271F" w:rsidRDefault="000C271F" w:rsidP="000C271F">
            <w:pPr>
              <w:rPr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248A2FBA" w14:textId="77777777" w:rsidR="000C271F" w:rsidRDefault="000C271F" w:rsidP="000C271F">
            <w:pPr>
              <w:rPr>
                <w:sz w:val="24"/>
                <w:szCs w:val="24"/>
              </w:rPr>
            </w:pPr>
          </w:p>
        </w:tc>
      </w:tr>
      <w:tr w:rsidR="00744C78" w14:paraId="133E07B2" w14:textId="77777777" w:rsidTr="005C1814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36DFAE56" w14:textId="77777777" w:rsidR="00744C78" w:rsidRDefault="00744C78" w:rsidP="000C271F">
            <w:pPr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2FDB8E" w14:textId="77777777" w:rsidR="00744C78" w:rsidRDefault="00744C78" w:rsidP="000C271F">
            <w:pPr>
              <w:rPr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4D06A6E9" w14:textId="77777777" w:rsidR="00744C78" w:rsidRDefault="00744C78" w:rsidP="000C271F">
            <w:pPr>
              <w:rPr>
                <w:sz w:val="24"/>
                <w:szCs w:val="24"/>
              </w:rPr>
            </w:pPr>
          </w:p>
        </w:tc>
      </w:tr>
      <w:tr w:rsidR="00744C78" w14:paraId="76EAB0A6" w14:textId="77777777" w:rsidTr="005C1814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427824CC" w14:textId="3D1CEC47" w:rsidR="00744C78" w:rsidRPr="00103EDA" w:rsidRDefault="00744C78" w:rsidP="000C271F">
            <w:pPr>
              <w:rPr>
                <w:b/>
                <w:bCs/>
                <w:sz w:val="24"/>
                <w:szCs w:val="24"/>
              </w:rPr>
            </w:pPr>
            <w:r w:rsidRPr="00103EDA">
              <w:rPr>
                <w:b/>
                <w:bCs/>
                <w:sz w:val="24"/>
                <w:szCs w:val="24"/>
              </w:rPr>
              <w:t>Payment Information</w:t>
            </w:r>
            <w:r w:rsidR="005C1814" w:rsidRPr="00103EDA">
              <w:rPr>
                <w:b/>
                <w:bCs/>
                <w:sz w:val="24"/>
                <w:szCs w:val="24"/>
              </w:rPr>
              <w:t xml:space="preserve"> for Guest</w:t>
            </w:r>
            <w:r w:rsidRPr="00103EDA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</w:tcPr>
          <w:p w14:paraId="16287F47" w14:textId="77777777" w:rsidR="00744C78" w:rsidRDefault="00744C78" w:rsidP="000C271F">
            <w:pPr>
              <w:rPr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2AA7801D" w14:textId="77777777" w:rsidR="00744C78" w:rsidRDefault="00744C78" w:rsidP="000C271F">
            <w:pPr>
              <w:rPr>
                <w:sz w:val="24"/>
                <w:szCs w:val="24"/>
              </w:rPr>
            </w:pPr>
          </w:p>
        </w:tc>
      </w:tr>
      <w:tr w:rsidR="000C271F" w14:paraId="64046B03" w14:textId="77777777" w:rsidTr="005C1814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495C17A7" w14:textId="33322C1E" w:rsidR="000C271F" w:rsidRPr="00744C78" w:rsidRDefault="00744C78" w:rsidP="00744C78">
            <w:pPr>
              <w:pStyle w:val="ListParagraph"/>
              <w:numPr>
                <w:ilvl w:val="1"/>
                <w:numId w:val="24"/>
              </w:numPr>
              <w:spacing w:after="0" w:line="240" w:lineRule="auto"/>
              <w:rPr>
                <w:sz w:val="24"/>
                <w:szCs w:val="24"/>
              </w:rPr>
            </w:pPr>
            <w:bookmarkStart w:id="0" w:name="_Hlk57712001"/>
            <w:r>
              <w:rPr>
                <w:sz w:val="24"/>
                <w:szCs w:val="24"/>
              </w:rPr>
              <w:t>Name</w:t>
            </w:r>
            <w:r w:rsidR="005C1814">
              <w:rPr>
                <w:sz w:val="24"/>
                <w:szCs w:val="24"/>
              </w:rPr>
              <w:t>: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044E03" w14:textId="77777777" w:rsidR="000C271F" w:rsidRDefault="000C271F" w:rsidP="000C271F">
            <w:pPr>
              <w:rPr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5931BBF4" w14:textId="77777777" w:rsidR="000C271F" w:rsidRDefault="000C271F" w:rsidP="000C271F">
            <w:pPr>
              <w:rPr>
                <w:sz w:val="24"/>
                <w:szCs w:val="24"/>
              </w:rPr>
            </w:pPr>
          </w:p>
        </w:tc>
      </w:tr>
      <w:tr w:rsidR="00744C78" w14:paraId="1DDEFB77" w14:textId="77777777" w:rsidTr="005C1814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68A2B64B" w14:textId="55A8C802" w:rsidR="00744C78" w:rsidRDefault="005C1814" w:rsidP="00744C78">
            <w:pPr>
              <w:pStyle w:val="ListParagraph"/>
              <w:numPr>
                <w:ilvl w:val="1"/>
                <w:numId w:val="24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Address: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3838FB" w14:textId="77777777" w:rsidR="00744C78" w:rsidRDefault="00744C78" w:rsidP="000C271F">
            <w:pPr>
              <w:rPr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18EED7F1" w14:textId="77777777" w:rsidR="00744C78" w:rsidRDefault="00744C78" w:rsidP="000C271F">
            <w:pPr>
              <w:rPr>
                <w:sz w:val="24"/>
                <w:szCs w:val="24"/>
              </w:rPr>
            </w:pPr>
          </w:p>
        </w:tc>
      </w:tr>
      <w:tr w:rsidR="005C1814" w14:paraId="39D6A3CE" w14:textId="77777777" w:rsidTr="005C1814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0D63FF7A" w14:textId="77777777" w:rsidR="005C1814" w:rsidRDefault="005C1814" w:rsidP="005C1814">
            <w:pPr>
              <w:pStyle w:val="ListParagraph"/>
              <w:spacing w:after="0" w:line="240" w:lineRule="auto"/>
              <w:ind w:left="1440"/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4CABFC" w14:textId="77777777" w:rsidR="005C1814" w:rsidRDefault="005C1814" w:rsidP="000C271F">
            <w:pPr>
              <w:rPr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286EB306" w14:textId="77777777" w:rsidR="005C1814" w:rsidRDefault="005C1814" w:rsidP="000C271F">
            <w:pPr>
              <w:rPr>
                <w:sz w:val="24"/>
                <w:szCs w:val="24"/>
              </w:rPr>
            </w:pPr>
          </w:p>
        </w:tc>
      </w:tr>
      <w:tr w:rsidR="005C1814" w14:paraId="58E8034A" w14:textId="77777777" w:rsidTr="005C1814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7297454B" w14:textId="56177B35" w:rsidR="005C1814" w:rsidRDefault="005C1814" w:rsidP="00744C78">
            <w:pPr>
              <w:pStyle w:val="ListParagraph"/>
              <w:numPr>
                <w:ilvl w:val="1"/>
                <w:numId w:val="24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 address: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4A5472" w14:textId="77777777" w:rsidR="005C1814" w:rsidRDefault="005C1814" w:rsidP="000C271F">
            <w:pPr>
              <w:rPr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2E96592E" w14:textId="77777777" w:rsidR="005C1814" w:rsidRDefault="005C1814" w:rsidP="000C271F">
            <w:pPr>
              <w:rPr>
                <w:sz w:val="24"/>
                <w:szCs w:val="24"/>
              </w:rPr>
            </w:pPr>
          </w:p>
        </w:tc>
      </w:tr>
      <w:tr w:rsidR="005C1814" w14:paraId="33592479" w14:textId="77777777" w:rsidTr="005C1814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3B197CED" w14:textId="69423DC5" w:rsidR="005C1814" w:rsidRDefault="005C1814" w:rsidP="00744C78">
            <w:pPr>
              <w:pStyle w:val="ListParagraph"/>
              <w:numPr>
                <w:ilvl w:val="1"/>
                <w:numId w:val="24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Performance Fee: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DA70AE" w14:textId="77777777" w:rsidR="005C1814" w:rsidRDefault="005C1814" w:rsidP="000C271F">
            <w:pPr>
              <w:rPr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6621A238" w14:textId="77777777" w:rsidR="005C1814" w:rsidRDefault="005C1814" w:rsidP="000C271F">
            <w:pPr>
              <w:rPr>
                <w:sz w:val="24"/>
                <w:szCs w:val="24"/>
              </w:rPr>
            </w:pPr>
          </w:p>
        </w:tc>
      </w:tr>
      <w:bookmarkEnd w:id="0"/>
      <w:tr w:rsidR="005C1814" w14:paraId="772A0A9F" w14:textId="77777777" w:rsidTr="005C1814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1949FCC2" w14:textId="77777777" w:rsidR="005C1814" w:rsidRDefault="005C1814" w:rsidP="005C1814">
            <w:pPr>
              <w:pStyle w:val="ListParagraph"/>
              <w:spacing w:after="0" w:line="240" w:lineRule="auto"/>
              <w:ind w:left="1440"/>
              <w:rPr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724FC8" w14:textId="77777777" w:rsidR="005C1814" w:rsidRDefault="005C1814" w:rsidP="000C271F">
            <w:pPr>
              <w:rPr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2A6B7311" w14:textId="77777777" w:rsidR="005C1814" w:rsidRDefault="005C1814" w:rsidP="000C271F">
            <w:pPr>
              <w:rPr>
                <w:sz w:val="24"/>
                <w:szCs w:val="24"/>
              </w:rPr>
            </w:pPr>
          </w:p>
        </w:tc>
      </w:tr>
      <w:tr w:rsidR="005C1814" w14:paraId="72773C2D" w14:textId="77777777" w:rsidTr="005C1814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7043EEA2" w14:textId="6F0A0F39" w:rsidR="005C1814" w:rsidRPr="00103EDA" w:rsidRDefault="005C1814" w:rsidP="005C1814">
            <w:pPr>
              <w:pStyle w:val="ListParagraph"/>
              <w:spacing w:after="0" w:line="240" w:lineRule="auto"/>
              <w:ind w:left="0"/>
              <w:rPr>
                <w:b/>
                <w:bCs/>
                <w:sz w:val="24"/>
                <w:szCs w:val="24"/>
              </w:rPr>
            </w:pPr>
            <w:r w:rsidRPr="00103EDA">
              <w:rPr>
                <w:b/>
                <w:bCs/>
                <w:sz w:val="24"/>
                <w:szCs w:val="24"/>
              </w:rPr>
              <w:t>Details of Event: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</w:tcPr>
          <w:p w14:paraId="7926ABAB" w14:textId="77777777" w:rsidR="005C1814" w:rsidRDefault="005C1814" w:rsidP="000C271F">
            <w:pPr>
              <w:rPr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5B94B1D6" w14:textId="77777777" w:rsidR="005C1814" w:rsidRDefault="005C1814" w:rsidP="000C271F">
            <w:pPr>
              <w:rPr>
                <w:sz w:val="24"/>
                <w:szCs w:val="24"/>
              </w:rPr>
            </w:pPr>
          </w:p>
        </w:tc>
      </w:tr>
      <w:tr w:rsidR="005C1814" w14:paraId="120FC27F" w14:textId="77777777" w:rsidTr="005C1814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4714FD67" w14:textId="0401E72C" w:rsidR="005C1814" w:rsidRPr="00744C78" w:rsidRDefault="005C1814" w:rsidP="005C181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Length: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4A37E1" w14:textId="77777777" w:rsidR="005C1814" w:rsidRDefault="005C1814" w:rsidP="00EE2765">
            <w:pPr>
              <w:rPr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394E75F3" w14:textId="77777777" w:rsidR="005C1814" w:rsidRDefault="005C1814" w:rsidP="00EE2765">
            <w:pPr>
              <w:rPr>
                <w:sz w:val="24"/>
                <w:szCs w:val="24"/>
              </w:rPr>
            </w:pPr>
          </w:p>
        </w:tc>
      </w:tr>
      <w:tr w:rsidR="005C1814" w14:paraId="5245E7BD" w14:textId="77777777" w:rsidTr="005C1814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01A5461A" w14:textId="5E0E30AA" w:rsidR="005C1814" w:rsidRDefault="005C1814" w:rsidP="005C181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Topic: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7EFD41" w14:textId="77777777" w:rsidR="005C1814" w:rsidRDefault="005C1814" w:rsidP="00EE2765">
            <w:pPr>
              <w:rPr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6EC68E16" w14:textId="77777777" w:rsidR="005C1814" w:rsidRDefault="005C1814" w:rsidP="00EE2765">
            <w:pPr>
              <w:rPr>
                <w:sz w:val="24"/>
                <w:szCs w:val="24"/>
              </w:rPr>
            </w:pPr>
          </w:p>
        </w:tc>
      </w:tr>
      <w:tr w:rsidR="005C1814" w14:paraId="2A244FD5" w14:textId="77777777" w:rsidTr="005C1814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3E5743BD" w14:textId="128DABAF" w:rsidR="005C1814" w:rsidRDefault="005C1814" w:rsidP="005C181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 Relevant Information: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CE8D77" w14:textId="77777777" w:rsidR="005C1814" w:rsidRDefault="005C1814" w:rsidP="00EE2765">
            <w:pPr>
              <w:rPr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7315E5F8" w14:textId="77777777" w:rsidR="005C1814" w:rsidRDefault="005C1814" w:rsidP="00EE2765">
            <w:pPr>
              <w:rPr>
                <w:sz w:val="24"/>
                <w:szCs w:val="24"/>
              </w:rPr>
            </w:pPr>
          </w:p>
        </w:tc>
      </w:tr>
    </w:tbl>
    <w:p w14:paraId="7778C799" w14:textId="77777777" w:rsidR="005C1814" w:rsidRPr="00FC6677" w:rsidRDefault="005C1814" w:rsidP="005C1814">
      <w:pPr>
        <w:rPr>
          <w:rFonts w:cstheme="minorHAnsi"/>
          <w:b/>
          <w:bCs/>
          <w:sz w:val="24"/>
          <w:szCs w:val="24"/>
        </w:rPr>
      </w:pPr>
      <w:r w:rsidRPr="00FC6677">
        <w:rPr>
          <w:rFonts w:cstheme="minorHAnsi"/>
          <w:b/>
          <w:bCs/>
          <w:sz w:val="24"/>
          <w:szCs w:val="24"/>
        </w:rPr>
        <w:t xml:space="preserve">Terms: </w:t>
      </w:r>
    </w:p>
    <w:p w14:paraId="6F8E2035" w14:textId="77777777" w:rsidR="005C1814" w:rsidRPr="00820EDF" w:rsidRDefault="005C1814" w:rsidP="005C1814">
      <w:pPr>
        <w:widowControl w:val="0"/>
        <w:numPr>
          <w:ilvl w:val="0"/>
          <w:numId w:val="27"/>
        </w:numPr>
        <w:tabs>
          <w:tab w:val="left" w:pos="360"/>
          <w:tab w:val="left" w:pos="45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cstheme="minorHAnsi"/>
          <w:sz w:val="24"/>
          <w:szCs w:val="24"/>
        </w:rPr>
      </w:pPr>
      <w:r w:rsidRPr="00820EDF">
        <w:rPr>
          <w:rFonts w:cstheme="minorHAnsi"/>
          <w:b/>
          <w:bCs/>
          <w:sz w:val="24"/>
          <w:szCs w:val="24"/>
        </w:rPr>
        <w:t xml:space="preserve">Performance Fee. </w:t>
      </w:r>
      <w:r w:rsidRPr="00820EDF">
        <w:rPr>
          <w:rFonts w:cstheme="minorHAnsi"/>
          <w:bCs/>
          <w:sz w:val="24"/>
          <w:szCs w:val="24"/>
        </w:rPr>
        <w:t xml:space="preserve">Columbia shall pay Guest the Performance Fee within thirty (30) days after Guest’s participation in the Event. </w:t>
      </w:r>
    </w:p>
    <w:p w14:paraId="3A767330" w14:textId="77777777" w:rsidR="005C1814" w:rsidRPr="00820EDF" w:rsidRDefault="005C1814" w:rsidP="005C1814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cstheme="minorHAnsi"/>
          <w:sz w:val="24"/>
          <w:szCs w:val="24"/>
        </w:rPr>
      </w:pPr>
      <w:r w:rsidRPr="00820EDF">
        <w:rPr>
          <w:rFonts w:cstheme="minorHAnsi"/>
          <w:b/>
          <w:bCs/>
          <w:sz w:val="24"/>
          <w:szCs w:val="24"/>
        </w:rPr>
        <w:t>Permission to</w:t>
      </w:r>
      <w:r>
        <w:rPr>
          <w:rFonts w:cstheme="minorHAnsi"/>
          <w:b/>
          <w:bCs/>
          <w:sz w:val="24"/>
          <w:szCs w:val="24"/>
        </w:rPr>
        <w:t xml:space="preserve"> Livestream,</w:t>
      </w:r>
      <w:r w:rsidRPr="00820EDF">
        <w:rPr>
          <w:rFonts w:cstheme="minorHAnsi"/>
          <w:b/>
          <w:bCs/>
          <w:sz w:val="24"/>
          <w:szCs w:val="24"/>
        </w:rPr>
        <w:t xml:space="preserve"> Photograph</w:t>
      </w:r>
      <w:r>
        <w:rPr>
          <w:rFonts w:cstheme="minorHAnsi"/>
          <w:b/>
          <w:bCs/>
          <w:sz w:val="24"/>
          <w:szCs w:val="24"/>
        </w:rPr>
        <w:t>,</w:t>
      </w:r>
      <w:r w:rsidRPr="00820EDF">
        <w:rPr>
          <w:rFonts w:cstheme="minorHAnsi"/>
          <w:b/>
          <w:bCs/>
          <w:sz w:val="24"/>
          <w:szCs w:val="24"/>
        </w:rPr>
        <w:t xml:space="preserve"> and Record. </w:t>
      </w:r>
      <w:r w:rsidRPr="00820EDF">
        <w:rPr>
          <w:rFonts w:cstheme="minorHAnsi"/>
          <w:sz w:val="24"/>
          <w:szCs w:val="24"/>
        </w:rPr>
        <w:t xml:space="preserve">Columbia may </w:t>
      </w:r>
      <w:r>
        <w:rPr>
          <w:rFonts w:cstheme="minorHAnsi"/>
          <w:sz w:val="24"/>
          <w:szCs w:val="24"/>
        </w:rPr>
        <w:t xml:space="preserve">livestream the Event or </w:t>
      </w:r>
      <w:r w:rsidRPr="00820EDF">
        <w:rPr>
          <w:rFonts w:cstheme="minorHAnsi"/>
          <w:sz w:val="24"/>
          <w:szCs w:val="24"/>
        </w:rPr>
        <w:t xml:space="preserve">make audio and video recordings of Guest’s performance for educational and archival use. </w:t>
      </w:r>
    </w:p>
    <w:p w14:paraId="6D2DBB7F" w14:textId="77777777" w:rsidR="005C1814" w:rsidRPr="0005606C" w:rsidRDefault="005C1814" w:rsidP="005C1814">
      <w:pPr>
        <w:widowControl w:val="0"/>
        <w:numPr>
          <w:ilvl w:val="0"/>
          <w:numId w:val="27"/>
        </w:numPr>
        <w:tabs>
          <w:tab w:val="left" w:pos="360"/>
          <w:tab w:val="left" w:pos="45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cstheme="minorHAnsi"/>
          <w:sz w:val="24"/>
          <w:szCs w:val="24"/>
        </w:rPr>
      </w:pPr>
      <w:r w:rsidRPr="00820EDF">
        <w:rPr>
          <w:rFonts w:cstheme="minorHAnsi"/>
          <w:b/>
          <w:bCs/>
          <w:sz w:val="24"/>
          <w:szCs w:val="24"/>
        </w:rPr>
        <w:t xml:space="preserve">Cancellation.  </w:t>
      </w:r>
      <w:r w:rsidRPr="00820EDF">
        <w:rPr>
          <w:rFonts w:cstheme="minorHAnsi"/>
          <w:bCs/>
          <w:sz w:val="24"/>
          <w:szCs w:val="24"/>
        </w:rPr>
        <w:t>Columbia reserves the right to cancel the Event</w:t>
      </w:r>
      <w:r>
        <w:rPr>
          <w:rFonts w:cstheme="minorHAnsi"/>
          <w:bCs/>
          <w:sz w:val="24"/>
          <w:szCs w:val="24"/>
        </w:rPr>
        <w:t xml:space="preserve"> upon written notice</w:t>
      </w:r>
      <w:r w:rsidRPr="00820EDF">
        <w:rPr>
          <w:rFonts w:cstheme="minorHAnsi"/>
          <w:bCs/>
          <w:sz w:val="24"/>
          <w:szCs w:val="24"/>
        </w:rPr>
        <w:t xml:space="preserve"> without further obligation to Guest. Should either Columbia or Guest need to cancel the Event, the parties may reschedule the Event by mutual agreement.</w:t>
      </w:r>
    </w:p>
    <w:p w14:paraId="0E7EE6C9" w14:textId="3F10C427" w:rsidR="005C1814" w:rsidRDefault="005C1814" w:rsidP="005C1814">
      <w:pPr>
        <w:widowControl w:val="0"/>
        <w:numPr>
          <w:ilvl w:val="0"/>
          <w:numId w:val="27"/>
        </w:numPr>
        <w:tabs>
          <w:tab w:val="left" w:pos="360"/>
          <w:tab w:val="left" w:pos="45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Guest must submit a completed W</w:t>
      </w:r>
      <w:r w:rsidRPr="0005606C">
        <w:rPr>
          <w:rFonts w:cstheme="minorHAnsi"/>
          <w:b/>
          <w:bCs/>
          <w:sz w:val="24"/>
          <w:szCs w:val="24"/>
        </w:rPr>
        <w:t>-9</w:t>
      </w:r>
      <w:r>
        <w:rPr>
          <w:rFonts w:cstheme="minorHAnsi"/>
          <w:b/>
          <w:bCs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if this is Guest’s first Event at Columbia College Chicago. Completed W-9 forms must be sent to </w:t>
      </w:r>
      <w:hyperlink r:id="rId11" w:history="1">
        <w:r w:rsidRPr="0051645E">
          <w:rPr>
            <w:rStyle w:val="Hyperlink"/>
            <w:rFonts w:cstheme="minorHAnsi"/>
            <w:sz w:val="24"/>
            <w:szCs w:val="24"/>
          </w:rPr>
          <w:t>accountspayable@colum.edu</w:t>
        </w:r>
      </w:hyperlink>
      <w:r>
        <w:rPr>
          <w:rFonts w:cstheme="minorHAnsi"/>
          <w:sz w:val="24"/>
          <w:szCs w:val="24"/>
        </w:rPr>
        <w:t xml:space="preserve">. </w:t>
      </w:r>
    </w:p>
    <w:p w14:paraId="666A9C0C" w14:textId="525C3E17" w:rsidR="000C271F" w:rsidRPr="000C271F" w:rsidRDefault="00800726" w:rsidP="00800726">
      <w:pPr>
        <w:widowControl w:val="0"/>
        <w:numPr>
          <w:ilvl w:val="0"/>
          <w:numId w:val="27"/>
        </w:numPr>
        <w:tabs>
          <w:tab w:val="left" w:pos="360"/>
          <w:tab w:val="left" w:pos="450"/>
        </w:tabs>
        <w:autoSpaceDE w:val="0"/>
        <w:autoSpaceDN w:val="0"/>
        <w:adjustRightInd w:val="0"/>
        <w:spacing w:after="0" w:line="240" w:lineRule="auto"/>
        <w:ind w:left="0" w:firstLine="360"/>
        <w:jc w:val="both"/>
        <w:rPr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Covid-19 Test </w:t>
      </w:r>
      <w:r>
        <w:rPr>
          <w:rFonts w:cstheme="minorHAnsi"/>
          <w:sz w:val="24"/>
          <w:szCs w:val="24"/>
        </w:rPr>
        <w:t>During Spring Semester 2021, all Guest</w:t>
      </w:r>
      <w:bookmarkStart w:id="1" w:name="_GoBack"/>
      <w:bookmarkEnd w:id="1"/>
      <w:r>
        <w:rPr>
          <w:rFonts w:cstheme="minorHAnsi"/>
          <w:sz w:val="24"/>
          <w:szCs w:val="24"/>
        </w:rPr>
        <w:t xml:space="preserve"> must obtain a negative COVID-19 test on the day they will be on campus prior to the event/program.  The testing must be performed at the college’s on campus testing site.  If the event/program occurs over a weekend, testing should be performed the prior Friday.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00"/>
        <w:gridCol w:w="5750"/>
      </w:tblGrid>
      <w:tr w:rsidR="00273F10" w14:paraId="632E2FBF" w14:textId="77777777" w:rsidTr="00273F10"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29D9B5EE" w14:textId="77777777" w:rsidR="00800726" w:rsidRDefault="00800726" w:rsidP="00E677FE">
            <w:pPr>
              <w:rPr>
                <w:sz w:val="24"/>
                <w:szCs w:val="24"/>
              </w:rPr>
            </w:pPr>
          </w:p>
          <w:p w14:paraId="2BC586C3" w14:textId="047C2665" w:rsidR="00273F10" w:rsidRPr="00273F10" w:rsidRDefault="00273F10" w:rsidP="00E677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Chair approval:</w:t>
            </w:r>
          </w:p>
        </w:tc>
        <w:tc>
          <w:tcPr>
            <w:tcW w:w="57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CFBA62" w14:textId="77777777" w:rsidR="00273F10" w:rsidRPr="00273F10" w:rsidRDefault="00273F10" w:rsidP="00E677FE">
            <w:pPr>
              <w:rPr>
                <w:sz w:val="24"/>
                <w:szCs w:val="24"/>
              </w:rPr>
            </w:pPr>
          </w:p>
        </w:tc>
      </w:tr>
      <w:tr w:rsidR="00273F10" w14:paraId="336FF3C2" w14:textId="77777777" w:rsidTr="00273F10"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14:paraId="7DEA8CAC" w14:textId="67760825" w:rsidR="00273F10" w:rsidRPr="00273F10" w:rsidRDefault="00273F10" w:rsidP="00E677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of approval:</w:t>
            </w:r>
          </w:p>
        </w:tc>
        <w:tc>
          <w:tcPr>
            <w:tcW w:w="57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239DF8" w14:textId="77777777" w:rsidR="00273F10" w:rsidRPr="00273F10" w:rsidRDefault="00273F10" w:rsidP="00E677FE">
            <w:pPr>
              <w:rPr>
                <w:sz w:val="24"/>
                <w:szCs w:val="24"/>
              </w:rPr>
            </w:pPr>
          </w:p>
        </w:tc>
      </w:tr>
    </w:tbl>
    <w:p w14:paraId="526C907A" w14:textId="2A981118" w:rsidR="000B11EE" w:rsidRDefault="000B11EE" w:rsidP="00800726">
      <w:pPr>
        <w:spacing w:after="0"/>
        <w:rPr>
          <w:sz w:val="16"/>
          <w:szCs w:val="16"/>
        </w:rPr>
      </w:pPr>
    </w:p>
    <w:sectPr w:rsidR="000B11EE" w:rsidSect="002462F3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DCAC8C" w14:textId="77777777" w:rsidR="00B316BB" w:rsidRDefault="00B316BB" w:rsidP="00650259">
      <w:pPr>
        <w:spacing w:after="0" w:line="240" w:lineRule="auto"/>
      </w:pPr>
      <w:r>
        <w:separator/>
      </w:r>
    </w:p>
  </w:endnote>
  <w:endnote w:type="continuationSeparator" w:id="0">
    <w:p w14:paraId="24C0B6FA" w14:textId="77777777" w:rsidR="00B316BB" w:rsidRDefault="00B316BB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4F0986E-69ED-47F5-8D1C-B63E8F3A81D7}"/>
    <w:embedBold r:id="rId2" w:fontKey="{ACAD01B5-A065-430C-99F4-EF7466871D0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3311288-E428-4280-A2D0-40CA7F605B9D}"/>
    <w:embedBold r:id="rId4" w:fontKey="{D481BFB3-74CF-4E4C-A3EE-7750C229BE55}"/>
    <w:embedItalic r:id="rId5" w:fontKey="{DAB66567-1C5D-4D52-8FEE-9DFB53B4CDE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4014E36-B29C-46C7-BF1E-B0B40BE188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40EA9022" w14:textId="77777777" w:rsidTr="00C4167A">
      <w:tc>
        <w:tcPr>
          <w:tcW w:w="4675" w:type="dxa"/>
          <w:vAlign w:val="center"/>
        </w:tcPr>
        <w:p w14:paraId="5BAA1CDD" w14:textId="1D067379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282224CD" w14:textId="1B88A9B3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01A84305" w14:textId="77777777" w:rsidR="00731F26" w:rsidRDefault="00731F26" w:rsidP="0024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3B309F" w14:textId="77777777" w:rsidR="00B316BB" w:rsidRDefault="00B316BB" w:rsidP="00650259">
      <w:pPr>
        <w:spacing w:after="0" w:line="240" w:lineRule="auto"/>
      </w:pPr>
      <w:r>
        <w:separator/>
      </w:r>
    </w:p>
  </w:footnote>
  <w:footnote w:type="continuationSeparator" w:id="0">
    <w:p w14:paraId="7C72E3A3" w14:textId="77777777" w:rsidR="00B316BB" w:rsidRDefault="00B316BB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26EA54" w14:textId="20403563" w:rsidR="00650259" w:rsidRDefault="00845A31" w:rsidP="00731F26">
    <w:pPr>
      <w:pStyle w:val="NoSpacing"/>
    </w:pPr>
    <w:r w:rsidRPr="00845A31">
      <w:rPr>
        <w:rFonts w:ascii="Corbel" w:hAnsi="Corbel" w:cs="Times New Roman"/>
        <w:b/>
        <w:noProof/>
        <w:color w:val="FFFFFF"/>
        <w:sz w:val="24"/>
        <w:szCs w:val="24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5A4CCB1D" wp14:editId="4F19018F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sz w:val="28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37351D31" w14:textId="31675EEB" w:rsidR="00845A31" w:rsidRPr="00845A31" w:rsidRDefault="000C271F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  <w:sz w:val="28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  <w:sz w:val="28"/>
                                </w:rPr>
                                <w:t>Payment Request form for guest speaker or artist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5A4CCB1D"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155078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  <w:sz w:val="28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37351D31" w14:textId="31675EEB" w:rsidR="00845A31" w:rsidRPr="00845A31" w:rsidRDefault="000C271F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  <w:sz w:val="28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  <w:sz w:val="28"/>
                          </w:rPr>
                          <w:t>Payment Request form for guest speaker or artist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CE9118F"/>
    <w:multiLevelType w:val="hybridMultilevel"/>
    <w:tmpl w:val="7BC0E8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4EB46AF"/>
    <w:multiLevelType w:val="hybridMultilevel"/>
    <w:tmpl w:val="C4325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DE41B5"/>
    <w:multiLevelType w:val="hybridMultilevel"/>
    <w:tmpl w:val="EC5C352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8721AB6"/>
    <w:multiLevelType w:val="hybridMultilevel"/>
    <w:tmpl w:val="E772B4F8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1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4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5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D51166"/>
    <w:multiLevelType w:val="hybridMultilevel"/>
    <w:tmpl w:val="D77405C4"/>
    <w:lvl w:ilvl="0" w:tplc="131A54C2">
      <w:start w:val="1"/>
      <w:numFmt w:val="decimal"/>
      <w:lvlText w:val="%1.)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5"/>
  </w:num>
  <w:num w:numId="2">
    <w:abstractNumId w:val="11"/>
  </w:num>
  <w:num w:numId="3">
    <w:abstractNumId w:val="20"/>
  </w:num>
  <w:num w:numId="4">
    <w:abstractNumId w:val="16"/>
  </w:num>
  <w:num w:numId="5">
    <w:abstractNumId w:val="17"/>
  </w:num>
  <w:num w:numId="6">
    <w:abstractNumId w:val="24"/>
  </w:num>
  <w:num w:numId="7">
    <w:abstractNumId w:val="10"/>
  </w:num>
  <w:num w:numId="8">
    <w:abstractNumId w:val="14"/>
  </w:num>
  <w:num w:numId="9">
    <w:abstractNumId w:val="22"/>
  </w:num>
  <w:num w:numId="10">
    <w:abstractNumId w:val="1"/>
  </w:num>
  <w:num w:numId="11">
    <w:abstractNumId w:val="6"/>
  </w:num>
  <w:num w:numId="12">
    <w:abstractNumId w:val="0"/>
  </w:num>
  <w:num w:numId="13">
    <w:abstractNumId w:val="2"/>
  </w:num>
  <w:num w:numId="14">
    <w:abstractNumId w:val="13"/>
  </w:num>
  <w:num w:numId="15">
    <w:abstractNumId w:val="12"/>
  </w:num>
  <w:num w:numId="16">
    <w:abstractNumId w:val="21"/>
  </w:num>
  <w:num w:numId="17">
    <w:abstractNumId w:val="3"/>
  </w:num>
  <w:num w:numId="18">
    <w:abstractNumId w:val="26"/>
  </w:num>
  <w:num w:numId="19">
    <w:abstractNumId w:val="23"/>
  </w:num>
  <w:num w:numId="20">
    <w:abstractNumId w:val="18"/>
  </w:num>
  <w:num w:numId="21">
    <w:abstractNumId w:val="25"/>
  </w:num>
  <w:num w:numId="22">
    <w:abstractNumId w:val="5"/>
  </w:num>
  <w:num w:numId="23">
    <w:abstractNumId w:val="7"/>
  </w:num>
  <w:num w:numId="24">
    <w:abstractNumId w:val="4"/>
  </w:num>
  <w:num w:numId="25">
    <w:abstractNumId w:val="9"/>
  </w:num>
  <w:num w:numId="26">
    <w:abstractNumId w:val="8"/>
  </w:num>
  <w:num w:numId="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12B"/>
    <w:rsid w:val="00052382"/>
    <w:rsid w:val="0006568A"/>
    <w:rsid w:val="00076F0F"/>
    <w:rsid w:val="00084253"/>
    <w:rsid w:val="000857F9"/>
    <w:rsid w:val="000B11EE"/>
    <w:rsid w:val="000C271F"/>
    <w:rsid w:val="000D1F49"/>
    <w:rsid w:val="00103EDA"/>
    <w:rsid w:val="00140D13"/>
    <w:rsid w:val="00141233"/>
    <w:rsid w:val="001727CA"/>
    <w:rsid w:val="001C1235"/>
    <w:rsid w:val="001C4A3D"/>
    <w:rsid w:val="001F5B1A"/>
    <w:rsid w:val="00200100"/>
    <w:rsid w:val="00213AD7"/>
    <w:rsid w:val="0023499E"/>
    <w:rsid w:val="002462F3"/>
    <w:rsid w:val="00273F10"/>
    <w:rsid w:val="00276D89"/>
    <w:rsid w:val="0029660F"/>
    <w:rsid w:val="002C56E6"/>
    <w:rsid w:val="00306B33"/>
    <w:rsid w:val="00313EC3"/>
    <w:rsid w:val="00346DE2"/>
    <w:rsid w:val="00361E11"/>
    <w:rsid w:val="00394F9E"/>
    <w:rsid w:val="003B27BB"/>
    <w:rsid w:val="003B4744"/>
    <w:rsid w:val="003D0233"/>
    <w:rsid w:val="003F0847"/>
    <w:rsid w:val="003F3418"/>
    <w:rsid w:val="0040090B"/>
    <w:rsid w:val="00411945"/>
    <w:rsid w:val="00461876"/>
    <w:rsid w:val="0046302A"/>
    <w:rsid w:val="00487D2D"/>
    <w:rsid w:val="00492A69"/>
    <w:rsid w:val="004D5D62"/>
    <w:rsid w:val="005112D0"/>
    <w:rsid w:val="00520D3E"/>
    <w:rsid w:val="00533344"/>
    <w:rsid w:val="00555D93"/>
    <w:rsid w:val="00577E06"/>
    <w:rsid w:val="005944DC"/>
    <w:rsid w:val="005A3BF7"/>
    <w:rsid w:val="005C1814"/>
    <w:rsid w:val="005F2035"/>
    <w:rsid w:val="005F61A0"/>
    <w:rsid w:val="005F7990"/>
    <w:rsid w:val="0063739C"/>
    <w:rsid w:val="0064363A"/>
    <w:rsid w:val="00650259"/>
    <w:rsid w:val="006E629B"/>
    <w:rsid w:val="00731F26"/>
    <w:rsid w:val="00740E9F"/>
    <w:rsid w:val="00744C78"/>
    <w:rsid w:val="00760D65"/>
    <w:rsid w:val="00764CF8"/>
    <w:rsid w:val="00770F25"/>
    <w:rsid w:val="007A35A8"/>
    <w:rsid w:val="007B0A85"/>
    <w:rsid w:val="007C6A52"/>
    <w:rsid w:val="00800726"/>
    <w:rsid w:val="0082043E"/>
    <w:rsid w:val="00845A31"/>
    <w:rsid w:val="00866971"/>
    <w:rsid w:val="00885DDE"/>
    <w:rsid w:val="008B6772"/>
    <w:rsid w:val="008E203A"/>
    <w:rsid w:val="0091229C"/>
    <w:rsid w:val="00926202"/>
    <w:rsid w:val="00940E73"/>
    <w:rsid w:val="009520DA"/>
    <w:rsid w:val="0098597D"/>
    <w:rsid w:val="009C4CF4"/>
    <w:rsid w:val="009F619A"/>
    <w:rsid w:val="009F6DDE"/>
    <w:rsid w:val="00A07415"/>
    <w:rsid w:val="00A370A8"/>
    <w:rsid w:val="00A65D5E"/>
    <w:rsid w:val="00A909FE"/>
    <w:rsid w:val="00AB28A0"/>
    <w:rsid w:val="00AE3FCF"/>
    <w:rsid w:val="00B25CE8"/>
    <w:rsid w:val="00B316BB"/>
    <w:rsid w:val="00BB4CF3"/>
    <w:rsid w:val="00BD033E"/>
    <w:rsid w:val="00BD4753"/>
    <w:rsid w:val="00BD5CB1"/>
    <w:rsid w:val="00BE62EE"/>
    <w:rsid w:val="00C003BA"/>
    <w:rsid w:val="00C46878"/>
    <w:rsid w:val="00CB4A51"/>
    <w:rsid w:val="00CD3A12"/>
    <w:rsid w:val="00CD4532"/>
    <w:rsid w:val="00CD47B0"/>
    <w:rsid w:val="00CD4807"/>
    <w:rsid w:val="00CE6104"/>
    <w:rsid w:val="00CE7918"/>
    <w:rsid w:val="00CF3C5D"/>
    <w:rsid w:val="00D16163"/>
    <w:rsid w:val="00D27C15"/>
    <w:rsid w:val="00D74D1F"/>
    <w:rsid w:val="00DB3FAD"/>
    <w:rsid w:val="00E42A7B"/>
    <w:rsid w:val="00E55658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81FA5"/>
    <w:rsid w:val="00FC7475"/>
    <w:rsid w:val="00FD312B"/>
    <w:rsid w:val="00FE78A0"/>
    <w:rsid w:val="00FF6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8BD1F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paragraph" w:styleId="ListParagraph">
    <w:name w:val="List Paragraph"/>
    <w:basedOn w:val="Normal"/>
    <w:uiPriority w:val="34"/>
    <w:qFormat/>
    <w:rsid w:val="000C271F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9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3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8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3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2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ccountspayable@colum.edu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accountspayable@colum.ed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perito\AppData\Roaming\Microsoft\Templates\Volunte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DA35B55304FB4EA37A9B61E93EFB1F" ma:contentTypeVersion="12" ma:contentTypeDescription="Create a new document." ma:contentTypeScope="" ma:versionID="e9fda0fc1392cf4b44c241740d8e2ca8">
  <xsd:schema xmlns:xsd="http://www.w3.org/2001/XMLSchema" xmlns:xs="http://www.w3.org/2001/XMLSchema" xmlns:p="http://schemas.microsoft.com/office/2006/metadata/properties" xmlns:ns1="http://schemas.microsoft.com/sharepoint/v3" xmlns:ns3="34471234-49c9-4f76-9c83-a4f5e281b1f8" xmlns:ns4="764cf1d0-e4c1-4a7e-bca9-e16892782e15" targetNamespace="http://schemas.microsoft.com/office/2006/metadata/properties" ma:root="true" ma:fieldsID="a4d5c54f3833fe2e5e4d45395d0fc093" ns1:_="" ns3:_="" ns4:_="">
    <xsd:import namespace="http://schemas.microsoft.com/sharepoint/v3"/>
    <xsd:import namespace="34471234-49c9-4f76-9c83-a4f5e281b1f8"/>
    <xsd:import namespace="764cf1d0-e4c1-4a7e-bca9-e16892782e1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471234-49c9-4f76-9c83-a4f5e281b1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4cf1d0-e4c1-4a7e-bca9-e16892782e1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9A394BA-672E-49E7-9F27-FBBF240A9B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4471234-49c9-4f76-9c83-a4f5e281b1f8"/>
    <ds:schemaRef ds:uri="764cf1d0-e4c1-4a7e-bca9-e16892782e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2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Payment Request form for guest speaker or artist</vt:lpstr>
    </vt:vector>
  </TitlesOfParts>
  <Company/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Payment Request form for guest speaker or artist</dc:title>
  <dc:subject/>
  <dc:creator/>
  <cp:keywords/>
  <dc:description/>
  <cp:lastModifiedBy/>
  <cp:revision>1</cp:revision>
  <dcterms:created xsi:type="dcterms:W3CDTF">2021-02-09T15:12:00Z</dcterms:created>
  <dcterms:modified xsi:type="dcterms:W3CDTF">2021-02-09T15:12:00Z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0x0101002EDA35B55304FB4EA37A9B61E93EFB1F</vt:lpwstr>
  </property>
</Properties>
</file>